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51F" w:rsidRPr="0097466A" w:rsidRDefault="00E54B70" w:rsidP="00315017">
      <w:pPr>
        <w:spacing w:after="0"/>
        <w:rPr>
          <w:szCs w:val="24"/>
        </w:rPr>
      </w:pPr>
      <w:bookmarkStart w:id="0" w:name="_GoBack"/>
      <w:bookmarkEnd w:id="0"/>
      <w:r w:rsidRPr="0097466A">
        <w:rPr>
          <w:b/>
          <w:szCs w:val="24"/>
          <w:u w:val="single"/>
        </w:rPr>
        <w:t>SMSC Provision</w:t>
      </w:r>
      <w:r w:rsidRPr="0097466A">
        <w:rPr>
          <w:b/>
          <w:szCs w:val="24"/>
          <w:u w:val="single"/>
        </w:rPr>
        <w:tab/>
      </w:r>
      <w:r w:rsidRPr="0097466A">
        <w:rPr>
          <w:szCs w:val="24"/>
        </w:rPr>
        <w:tab/>
      </w:r>
      <w:r w:rsidRPr="0097466A">
        <w:rPr>
          <w:b/>
          <w:szCs w:val="24"/>
          <w:u w:val="single"/>
        </w:rPr>
        <w:t>Department</w:t>
      </w:r>
      <w:r w:rsidRPr="0097466A">
        <w:rPr>
          <w:szCs w:val="24"/>
        </w:rPr>
        <w:t xml:space="preserve">: </w:t>
      </w:r>
      <w:r w:rsidR="00282DDF">
        <w:rPr>
          <w:szCs w:val="24"/>
        </w:rPr>
        <w:t>Physical Education</w:t>
      </w:r>
    </w:p>
    <w:p w:rsidR="00E54B70" w:rsidRPr="0097466A" w:rsidRDefault="00E54B70" w:rsidP="00315017">
      <w:pPr>
        <w:spacing w:after="0"/>
        <w:rPr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E54B70" w:rsidRPr="0097466A" w:rsidTr="00E54B70">
        <w:tc>
          <w:tcPr>
            <w:tcW w:w="2198" w:type="dxa"/>
            <w:vAlign w:val="center"/>
          </w:tcPr>
          <w:p w:rsidR="00E54B70" w:rsidRPr="0097466A" w:rsidRDefault="00E54B70" w:rsidP="00315017">
            <w:pPr>
              <w:jc w:val="center"/>
              <w:rPr>
                <w:szCs w:val="24"/>
              </w:rPr>
            </w:pPr>
          </w:p>
        </w:tc>
        <w:tc>
          <w:tcPr>
            <w:tcW w:w="2198" w:type="dxa"/>
            <w:vAlign w:val="center"/>
          </w:tcPr>
          <w:p w:rsidR="00E54B70" w:rsidRPr="0097466A" w:rsidRDefault="00E54B70" w:rsidP="00315017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7</w:t>
            </w:r>
          </w:p>
        </w:tc>
        <w:tc>
          <w:tcPr>
            <w:tcW w:w="2198" w:type="dxa"/>
            <w:vAlign w:val="center"/>
          </w:tcPr>
          <w:p w:rsidR="00E54B70" w:rsidRPr="0097466A" w:rsidRDefault="00E54B70" w:rsidP="00315017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8</w:t>
            </w:r>
          </w:p>
        </w:tc>
        <w:tc>
          <w:tcPr>
            <w:tcW w:w="2198" w:type="dxa"/>
            <w:vAlign w:val="center"/>
          </w:tcPr>
          <w:p w:rsidR="00E54B70" w:rsidRPr="0097466A" w:rsidRDefault="00E54B70" w:rsidP="00315017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9</w:t>
            </w:r>
          </w:p>
        </w:tc>
        <w:tc>
          <w:tcPr>
            <w:tcW w:w="2198" w:type="dxa"/>
            <w:vAlign w:val="center"/>
          </w:tcPr>
          <w:p w:rsidR="00E54B70" w:rsidRPr="0097466A" w:rsidRDefault="00E54B70" w:rsidP="00315017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10</w:t>
            </w:r>
          </w:p>
        </w:tc>
        <w:tc>
          <w:tcPr>
            <w:tcW w:w="2199" w:type="dxa"/>
            <w:vAlign w:val="center"/>
          </w:tcPr>
          <w:p w:rsidR="00E54B70" w:rsidRPr="0097466A" w:rsidRDefault="00E54B70" w:rsidP="00315017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11</w:t>
            </w:r>
          </w:p>
        </w:tc>
        <w:tc>
          <w:tcPr>
            <w:tcW w:w="2199" w:type="dxa"/>
            <w:vAlign w:val="center"/>
          </w:tcPr>
          <w:p w:rsidR="00E54B70" w:rsidRPr="0097466A" w:rsidRDefault="00E54B70" w:rsidP="00315017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Sixth Form</w:t>
            </w:r>
          </w:p>
        </w:tc>
      </w:tr>
      <w:tr w:rsidR="00E54B70" w:rsidRPr="0097466A" w:rsidTr="00E54B70">
        <w:tc>
          <w:tcPr>
            <w:tcW w:w="2198" w:type="dxa"/>
            <w:vAlign w:val="center"/>
          </w:tcPr>
          <w:p w:rsidR="00E54B70" w:rsidRPr="0097466A" w:rsidRDefault="00E54B70" w:rsidP="00315017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Spiritual Development</w:t>
            </w:r>
          </w:p>
        </w:tc>
        <w:tc>
          <w:tcPr>
            <w:tcW w:w="2198" w:type="dxa"/>
            <w:vAlign w:val="center"/>
          </w:tcPr>
          <w:p w:rsidR="00315017" w:rsidRPr="00315017" w:rsidRDefault="00315017" w:rsidP="00315017">
            <w:pPr>
              <w:numPr>
                <w:ilvl w:val="0"/>
                <w:numId w:val="1"/>
              </w:numPr>
              <w:ind w:left="46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1501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Dance.</w:t>
            </w:r>
          </w:p>
          <w:p w:rsidR="00315017" w:rsidRPr="00315017" w:rsidRDefault="00315017" w:rsidP="00315017">
            <w:pPr>
              <w:numPr>
                <w:ilvl w:val="0"/>
                <w:numId w:val="1"/>
              </w:numPr>
              <w:ind w:left="46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1501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HRF reflection.</w:t>
            </w:r>
          </w:p>
          <w:p w:rsidR="00315017" w:rsidRPr="00315017" w:rsidRDefault="00315017" w:rsidP="00315017">
            <w:pPr>
              <w:numPr>
                <w:ilvl w:val="0"/>
                <w:numId w:val="1"/>
              </w:numPr>
              <w:ind w:left="46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1501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Reflecting on sports performances.</w:t>
            </w:r>
          </w:p>
          <w:p w:rsidR="00315017" w:rsidRPr="00315017" w:rsidRDefault="00315017" w:rsidP="00315017">
            <w:pPr>
              <w:numPr>
                <w:ilvl w:val="0"/>
                <w:numId w:val="1"/>
              </w:numPr>
              <w:ind w:left="46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1501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 to 1 coaching or guided reflection.</w:t>
            </w:r>
          </w:p>
          <w:p w:rsidR="00315017" w:rsidRPr="00315017" w:rsidRDefault="00315017" w:rsidP="00315017">
            <w:pPr>
              <w:numPr>
                <w:ilvl w:val="0"/>
                <w:numId w:val="1"/>
              </w:numPr>
              <w:ind w:left="46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1501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Students playing fixtures A &amp; B.</w:t>
            </w:r>
          </w:p>
          <w:p w:rsidR="00E54B70" w:rsidRPr="00315017" w:rsidRDefault="00315017" w:rsidP="00315017">
            <w:pPr>
              <w:numPr>
                <w:ilvl w:val="0"/>
                <w:numId w:val="1"/>
              </w:numPr>
              <w:spacing w:before="100" w:beforeAutospacing="1"/>
              <w:ind w:left="46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1501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Team talks.</w:t>
            </w:r>
          </w:p>
        </w:tc>
        <w:tc>
          <w:tcPr>
            <w:tcW w:w="2198" w:type="dxa"/>
            <w:vAlign w:val="center"/>
          </w:tcPr>
          <w:p w:rsidR="00E54B70" w:rsidRPr="0097466A" w:rsidRDefault="00E54B70" w:rsidP="00315017">
            <w:pPr>
              <w:rPr>
                <w:szCs w:val="24"/>
              </w:rPr>
            </w:pPr>
          </w:p>
        </w:tc>
        <w:tc>
          <w:tcPr>
            <w:tcW w:w="2198" w:type="dxa"/>
            <w:vAlign w:val="center"/>
          </w:tcPr>
          <w:p w:rsidR="00E54B70" w:rsidRPr="0097466A" w:rsidRDefault="00E54B70" w:rsidP="00315017">
            <w:pPr>
              <w:rPr>
                <w:szCs w:val="24"/>
              </w:rPr>
            </w:pPr>
          </w:p>
        </w:tc>
        <w:tc>
          <w:tcPr>
            <w:tcW w:w="2198" w:type="dxa"/>
            <w:vAlign w:val="center"/>
          </w:tcPr>
          <w:p w:rsidR="00E54B70" w:rsidRPr="0097466A" w:rsidRDefault="00E54B70" w:rsidP="00315017">
            <w:pPr>
              <w:rPr>
                <w:szCs w:val="24"/>
              </w:rPr>
            </w:pPr>
          </w:p>
        </w:tc>
        <w:tc>
          <w:tcPr>
            <w:tcW w:w="2199" w:type="dxa"/>
            <w:vAlign w:val="center"/>
          </w:tcPr>
          <w:p w:rsidR="00E54B70" w:rsidRPr="0097466A" w:rsidRDefault="00E54B70" w:rsidP="00315017">
            <w:pPr>
              <w:rPr>
                <w:szCs w:val="24"/>
              </w:rPr>
            </w:pPr>
          </w:p>
        </w:tc>
        <w:tc>
          <w:tcPr>
            <w:tcW w:w="2199" w:type="dxa"/>
            <w:vAlign w:val="center"/>
          </w:tcPr>
          <w:p w:rsidR="00E54B70" w:rsidRPr="0097466A" w:rsidRDefault="00E54B70" w:rsidP="00315017">
            <w:pPr>
              <w:rPr>
                <w:szCs w:val="24"/>
              </w:rPr>
            </w:pPr>
          </w:p>
        </w:tc>
      </w:tr>
      <w:tr w:rsidR="00E54B70" w:rsidRPr="0097466A" w:rsidTr="00E54B70">
        <w:tc>
          <w:tcPr>
            <w:tcW w:w="2198" w:type="dxa"/>
            <w:vAlign w:val="center"/>
          </w:tcPr>
          <w:p w:rsidR="00E54B70" w:rsidRPr="0097466A" w:rsidRDefault="00E54B70" w:rsidP="00315017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Moral Development</w:t>
            </w:r>
          </w:p>
        </w:tc>
        <w:tc>
          <w:tcPr>
            <w:tcW w:w="2198" w:type="dxa"/>
            <w:vAlign w:val="center"/>
          </w:tcPr>
          <w:p w:rsidR="00315017" w:rsidRPr="00315017" w:rsidRDefault="00315017" w:rsidP="00315017">
            <w:pPr>
              <w:numPr>
                <w:ilvl w:val="0"/>
                <w:numId w:val="3"/>
              </w:numPr>
              <w:ind w:left="46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1501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Sports rules and sportsmanship.</w:t>
            </w:r>
          </w:p>
          <w:p w:rsidR="00315017" w:rsidRPr="00315017" w:rsidRDefault="00315017" w:rsidP="00315017">
            <w:pPr>
              <w:numPr>
                <w:ilvl w:val="0"/>
                <w:numId w:val="3"/>
              </w:numPr>
              <w:ind w:left="46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1501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Detentions, no kit, red/yellow cards.</w:t>
            </w:r>
          </w:p>
          <w:p w:rsidR="00315017" w:rsidRPr="00315017" w:rsidRDefault="00315017" w:rsidP="00315017">
            <w:pPr>
              <w:numPr>
                <w:ilvl w:val="0"/>
                <w:numId w:val="3"/>
              </w:numPr>
              <w:ind w:left="46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1501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Captaining.</w:t>
            </w:r>
          </w:p>
          <w:p w:rsidR="00315017" w:rsidRPr="00315017" w:rsidRDefault="00315017" w:rsidP="00315017">
            <w:pPr>
              <w:numPr>
                <w:ilvl w:val="0"/>
                <w:numId w:val="3"/>
              </w:numPr>
              <w:ind w:left="46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1501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No picking teams.</w:t>
            </w:r>
          </w:p>
          <w:p w:rsidR="00315017" w:rsidRPr="00315017" w:rsidRDefault="00315017" w:rsidP="00315017">
            <w:pPr>
              <w:numPr>
                <w:ilvl w:val="0"/>
                <w:numId w:val="3"/>
              </w:numPr>
              <w:ind w:left="46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1501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Peer coaching.</w:t>
            </w:r>
          </w:p>
          <w:p w:rsidR="00E54B70" w:rsidRPr="00315017" w:rsidRDefault="00315017" w:rsidP="00315017">
            <w:pPr>
              <w:numPr>
                <w:ilvl w:val="0"/>
                <w:numId w:val="3"/>
              </w:numPr>
              <w:spacing w:before="100" w:beforeAutospacing="1"/>
              <w:ind w:left="46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1501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School fixtures.</w:t>
            </w:r>
          </w:p>
        </w:tc>
        <w:tc>
          <w:tcPr>
            <w:tcW w:w="2198" w:type="dxa"/>
            <w:vAlign w:val="center"/>
          </w:tcPr>
          <w:p w:rsidR="00E54B70" w:rsidRPr="006B50C0" w:rsidRDefault="00E54B70" w:rsidP="006B50C0">
            <w:pPr>
              <w:rPr>
                <w:szCs w:val="24"/>
              </w:rPr>
            </w:pPr>
          </w:p>
        </w:tc>
        <w:tc>
          <w:tcPr>
            <w:tcW w:w="2198" w:type="dxa"/>
            <w:vAlign w:val="center"/>
          </w:tcPr>
          <w:p w:rsidR="00E54B70" w:rsidRPr="0097466A" w:rsidRDefault="00E54B70" w:rsidP="00315017">
            <w:pPr>
              <w:rPr>
                <w:szCs w:val="24"/>
              </w:rPr>
            </w:pPr>
          </w:p>
        </w:tc>
        <w:tc>
          <w:tcPr>
            <w:tcW w:w="2198" w:type="dxa"/>
            <w:vAlign w:val="center"/>
          </w:tcPr>
          <w:p w:rsidR="00E54B70" w:rsidRPr="0097466A" w:rsidRDefault="00E54B70" w:rsidP="00315017">
            <w:pPr>
              <w:rPr>
                <w:szCs w:val="24"/>
              </w:rPr>
            </w:pPr>
          </w:p>
        </w:tc>
        <w:tc>
          <w:tcPr>
            <w:tcW w:w="2199" w:type="dxa"/>
            <w:vAlign w:val="center"/>
          </w:tcPr>
          <w:p w:rsidR="00E54B70" w:rsidRPr="0097466A" w:rsidRDefault="00E54B70" w:rsidP="00315017">
            <w:pPr>
              <w:rPr>
                <w:szCs w:val="24"/>
              </w:rPr>
            </w:pPr>
          </w:p>
        </w:tc>
        <w:tc>
          <w:tcPr>
            <w:tcW w:w="2199" w:type="dxa"/>
            <w:vAlign w:val="center"/>
          </w:tcPr>
          <w:p w:rsidR="00E54B70" w:rsidRPr="0097466A" w:rsidRDefault="006B50C0" w:rsidP="00315017">
            <w:pPr>
              <w:rPr>
                <w:szCs w:val="24"/>
              </w:rPr>
            </w:pPr>
            <w:r w:rsidRPr="00315017">
              <w:rPr>
                <w:rFonts w:ascii="Arial" w:hAnsi="Arial" w:cs="Arial"/>
                <w:color w:val="000000"/>
                <w:sz w:val="20"/>
                <w:szCs w:val="20"/>
              </w:rPr>
              <w:t>Evaluation of sport and development.</w:t>
            </w:r>
          </w:p>
        </w:tc>
      </w:tr>
      <w:tr w:rsidR="00E54B70" w:rsidRPr="0097466A" w:rsidTr="00E54B70"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Pr="0097466A" w:rsidRDefault="00E54B70" w:rsidP="00315017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Social Development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315017" w:rsidRPr="00315017" w:rsidRDefault="00315017" w:rsidP="00315017">
            <w:pPr>
              <w:numPr>
                <w:ilvl w:val="0"/>
                <w:numId w:val="4"/>
              </w:numPr>
              <w:ind w:left="46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1501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Team games.</w:t>
            </w:r>
          </w:p>
          <w:p w:rsidR="00315017" w:rsidRPr="00315017" w:rsidRDefault="00315017" w:rsidP="00315017">
            <w:pPr>
              <w:numPr>
                <w:ilvl w:val="0"/>
                <w:numId w:val="4"/>
              </w:numPr>
              <w:ind w:left="46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1501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Leagues.</w:t>
            </w:r>
          </w:p>
          <w:p w:rsidR="00315017" w:rsidRPr="00315017" w:rsidRDefault="00315017" w:rsidP="00315017">
            <w:pPr>
              <w:numPr>
                <w:ilvl w:val="0"/>
                <w:numId w:val="4"/>
              </w:numPr>
              <w:ind w:left="46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1501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Clubs.</w:t>
            </w:r>
          </w:p>
          <w:p w:rsidR="00315017" w:rsidRPr="00315017" w:rsidRDefault="00315017" w:rsidP="00315017">
            <w:pPr>
              <w:numPr>
                <w:ilvl w:val="0"/>
                <w:numId w:val="4"/>
              </w:numPr>
              <w:ind w:left="46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1501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Peer coaching.</w:t>
            </w:r>
          </w:p>
          <w:p w:rsidR="00315017" w:rsidRPr="00315017" w:rsidRDefault="00315017" w:rsidP="00315017">
            <w:pPr>
              <w:numPr>
                <w:ilvl w:val="0"/>
                <w:numId w:val="4"/>
              </w:numPr>
              <w:ind w:left="46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1501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Roles and responsibilities within teams.</w:t>
            </w:r>
          </w:p>
          <w:p w:rsidR="00E54B70" w:rsidRPr="00315017" w:rsidRDefault="00315017" w:rsidP="00315017">
            <w:pPr>
              <w:numPr>
                <w:ilvl w:val="0"/>
                <w:numId w:val="4"/>
              </w:numPr>
              <w:spacing w:before="100" w:beforeAutospacing="1"/>
              <w:ind w:left="46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1501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Sports leadership.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Pr="0097466A" w:rsidRDefault="00E54B70" w:rsidP="00315017">
            <w:pPr>
              <w:rPr>
                <w:szCs w:val="24"/>
              </w:rPr>
            </w:pP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Pr="0097466A" w:rsidRDefault="00E54B70" w:rsidP="00315017">
            <w:pPr>
              <w:rPr>
                <w:szCs w:val="24"/>
              </w:rPr>
            </w:pP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Pr="0097466A" w:rsidRDefault="00E54B70" w:rsidP="00315017">
            <w:pPr>
              <w:rPr>
                <w:szCs w:val="24"/>
              </w:rPr>
            </w:pPr>
          </w:p>
        </w:tc>
        <w:tc>
          <w:tcPr>
            <w:tcW w:w="2199" w:type="dxa"/>
            <w:tcBorders>
              <w:bottom w:val="single" w:sz="4" w:space="0" w:color="auto"/>
            </w:tcBorders>
            <w:vAlign w:val="center"/>
          </w:tcPr>
          <w:p w:rsidR="00E54B70" w:rsidRPr="0097466A" w:rsidRDefault="00E54B70" w:rsidP="00315017">
            <w:pPr>
              <w:rPr>
                <w:szCs w:val="24"/>
              </w:rPr>
            </w:pPr>
          </w:p>
        </w:tc>
        <w:tc>
          <w:tcPr>
            <w:tcW w:w="2199" w:type="dxa"/>
            <w:tcBorders>
              <w:bottom w:val="single" w:sz="4" w:space="0" w:color="auto"/>
            </w:tcBorders>
            <w:vAlign w:val="center"/>
          </w:tcPr>
          <w:p w:rsidR="00E54B70" w:rsidRPr="0097466A" w:rsidRDefault="00E54B70" w:rsidP="00315017">
            <w:pPr>
              <w:rPr>
                <w:szCs w:val="24"/>
              </w:rPr>
            </w:pPr>
          </w:p>
        </w:tc>
      </w:tr>
      <w:tr w:rsidR="00E54B70" w:rsidRPr="0097466A" w:rsidTr="00E54B70"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Pr="0097466A" w:rsidRDefault="00E54B70" w:rsidP="00315017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Cultural Development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315017" w:rsidRPr="00315017" w:rsidRDefault="00315017" w:rsidP="00315017">
            <w:pPr>
              <w:numPr>
                <w:ilvl w:val="0"/>
                <w:numId w:val="5"/>
              </w:numPr>
              <w:ind w:left="46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1501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Different types of sports.</w:t>
            </w:r>
          </w:p>
          <w:p w:rsidR="00315017" w:rsidRPr="00315017" w:rsidRDefault="00315017" w:rsidP="00315017">
            <w:pPr>
              <w:numPr>
                <w:ilvl w:val="0"/>
                <w:numId w:val="5"/>
              </w:numPr>
              <w:ind w:left="46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1501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Flexi days.</w:t>
            </w:r>
          </w:p>
          <w:p w:rsidR="00E54B70" w:rsidRPr="00315017" w:rsidRDefault="00315017" w:rsidP="00315017">
            <w:pPr>
              <w:numPr>
                <w:ilvl w:val="0"/>
                <w:numId w:val="5"/>
              </w:numPr>
              <w:spacing w:before="100" w:beforeAutospacing="1"/>
              <w:ind w:left="46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1501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World cup sports.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Pr="00315017" w:rsidRDefault="00315017" w:rsidP="00315017">
            <w:pPr>
              <w:pStyle w:val="ListParagraph"/>
              <w:numPr>
                <w:ilvl w:val="0"/>
                <w:numId w:val="5"/>
              </w:numPr>
              <w:tabs>
                <w:tab w:val="clear" w:pos="720"/>
                <w:tab w:val="num" w:pos="306"/>
              </w:tabs>
              <w:ind w:hanging="698"/>
              <w:rPr>
                <w:szCs w:val="24"/>
              </w:rPr>
            </w:pPr>
            <w:r>
              <w:rPr>
                <w:szCs w:val="24"/>
              </w:rPr>
              <w:t>World games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Pr="0097466A" w:rsidRDefault="00E54B70" w:rsidP="00315017">
            <w:pPr>
              <w:rPr>
                <w:szCs w:val="24"/>
              </w:rPr>
            </w:pP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Pr="0097466A" w:rsidRDefault="00E54B70" w:rsidP="00315017">
            <w:pPr>
              <w:rPr>
                <w:szCs w:val="24"/>
              </w:rPr>
            </w:pPr>
          </w:p>
        </w:tc>
        <w:tc>
          <w:tcPr>
            <w:tcW w:w="2199" w:type="dxa"/>
            <w:tcBorders>
              <w:bottom w:val="single" w:sz="4" w:space="0" w:color="auto"/>
            </w:tcBorders>
            <w:vAlign w:val="center"/>
          </w:tcPr>
          <w:p w:rsidR="00E54B70" w:rsidRPr="0097466A" w:rsidRDefault="00E54B70" w:rsidP="00315017">
            <w:pPr>
              <w:rPr>
                <w:szCs w:val="24"/>
              </w:rPr>
            </w:pPr>
          </w:p>
        </w:tc>
        <w:tc>
          <w:tcPr>
            <w:tcW w:w="2199" w:type="dxa"/>
            <w:tcBorders>
              <w:bottom w:val="single" w:sz="4" w:space="0" w:color="auto"/>
            </w:tcBorders>
            <w:vAlign w:val="center"/>
          </w:tcPr>
          <w:p w:rsidR="00E54B70" w:rsidRPr="0097466A" w:rsidRDefault="00E54B70" w:rsidP="00315017">
            <w:pPr>
              <w:rPr>
                <w:szCs w:val="24"/>
              </w:rPr>
            </w:pPr>
          </w:p>
        </w:tc>
      </w:tr>
    </w:tbl>
    <w:p w:rsidR="00E54B70" w:rsidRPr="0097466A" w:rsidRDefault="00E54B70" w:rsidP="00315017">
      <w:pPr>
        <w:spacing w:after="0"/>
        <w:rPr>
          <w:szCs w:val="24"/>
        </w:rPr>
      </w:pPr>
    </w:p>
    <w:sectPr w:rsidR="00E54B70" w:rsidRPr="0097466A" w:rsidSect="00E54B7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A1AA4"/>
    <w:multiLevelType w:val="multilevel"/>
    <w:tmpl w:val="5C98A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AE4987"/>
    <w:multiLevelType w:val="multilevel"/>
    <w:tmpl w:val="E65AA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D2794C"/>
    <w:multiLevelType w:val="multilevel"/>
    <w:tmpl w:val="30EA0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491AA8"/>
    <w:multiLevelType w:val="hybridMultilevel"/>
    <w:tmpl w:val="93B626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8740090"/>
    <w:multiLevelType w:val="multilevel"/>
    <w:tmpl w:val="A2A07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B70"/>
    <w:rsid w:val="001D7DDD"/>
    <w:rsid w:val="00282DDF"/>
    <w:rsid w:val="00315017"/>
    <w:rsid w:val="006B50C0"/>
    <w:rsid w:val="0097466A"/>
    <w:rsid w:val="00C07CD3"/>
    <w:rsid w:val="00C876F1"/>
    <w:rsid w:val="00E54B70"/>
    <w:rsid w:val="00F6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A353A0-BB5D-483B-B096-B1E5AFAC0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4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15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150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22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7C5C0556.dotm</Template>
  <TotalTime>0</TotalTime>
  <Pages>1</Pages>
  <Words>101</Words>
  <Characters>582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Furze Platt Senior School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Stirling</dc:creator>
  <cp:keywords/>
  <dc:description/>
  <cp:lastModifiedBy>Lisa Stirling</cp:lastModifiedBy>
  <cp:revision>2</cp:revision>
  <dcterms:created xsi:type="dcterms:W3CDTF">2018-09-19T07:38:00Z</dcterms:created>
  <dcterms:modified xsi:type="dcterms:W3CDTF">2018-09-19T07:38:00Z</dcterms:modified>
</cp:coreProperties>
</file>