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51F" w:rsidRPr="0097466A" w:rsidRDefault="00E54B70" w:rsidP="009C3FAC">
      <w:pPr>
        <w:spacing w:after="0"/>
        <w:rPr>
          <w:szCs w:val="24"/>
        </w:rPr>
      </w:pPr>
      <w:bookmarkStart w:id="0" w:name="_GoBack"/>
      <w:bookmarkEnd w:id="0"/>
      <w:r w:rsidRPr="0097466A">
        <w:rPr>
          <w:b/>
          <w:szCs w:val="24"/>
          <w:u w:val="single"/>
        </w:rPr>
        <w:t>SMSC Provision</w:t>
      </w:r>
      <w:r w:rsidRPr="0097466A">
        <w:rPr>
          <w:b/>
          <w:szCs w:val="24"/>
          <w:u w:val="single"/>
        </w:rPr>
        <w:tab/>
      </w:r>
      <w:r w:rsidRPr="0097466A">
        <w:rPr>
          <w:szCs w:val="24"/>
        </w:rPr>
        <w:tab/>
      </w:r>
      <w:r w:rsidRPr="0097466A">
        <w:rPr>
          <w:b/>
          <w:szCs w:val="24"/>
          <w:u w:val="single"/>
        </w:rPr>
        <w:t>Department</w:t>
      </w:r>
      <w:r w:rsidRPr="0097466A">
        <w:rPr>
          <w:szCs w:val="24"/>
        </w:rPr>
        <w:t xml:space="preserve">: </w:t>
      </w:r>
      <w:r w:rsidR="009C3FAC">
        <w:rPr>
          <w:szCs w:val="24"/>
        </w:rPr>
        <w:t>Music</w:t>
      </w:r>
    </w:p>
    <w:p w:rsidR="00E54B70" w:rsidRPr="0097466A" w:rsidRDefault="00E54B70" w:rsidP="009C3FAC">
      <w:pPr>
        <w:spacing w:after="0"/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9C3FAC">
            <w:pPr>
              <w:jc w:val="center"/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97466A" w:rsidRDefault="00E54B70" w:rsidP="009C3FAC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7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9C3FAC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8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9C3FAC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9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9C3FAC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10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9C3FAC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11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9C3FAC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Sixth Form</w:t>
            </w:r>
          </w:p>
        </w:tc>
      </w:tr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9C3FAC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2198" w:type="dxa"/>
            <w:vAlign w:val="center"/>
          </w:tcPr>
          <w:p w:rsidR="00E54B70" w:rsidRPr="005F44C8" w:rsidRDefault="005F44C8" w:rsidP="005F44C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 w:rsidRPr="005F44C8">
              <w:rPr>
                <w:rFonts w:ascii="Arial" w:hAnsi="Arial" w:cs="Arial"/>
                <w:color w:val="000000"/>
                <w:sz w:val="20"/>
                <w:szCs w:val="20"/>
              </w:rPr>
              <w:t>Programme music – to express emotion.</w:t>
            </w:r>
          </w:p>
        </w:tc>
        <w:tc>
          <w:tcPr>
            <w:tcW w:w="2198" w:type="dxa"/>
            <w:vAlign w:val="center"/>
          </w:tcPr>
          <w:p w:rsidR="00E54B70" w:rsidRPr="00724A45" w:rsidRDefault="00724A45" w:rsidP="00724A45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Music for Film – how music is used to elicit emotion</w:t>
            </w:r>
          </w:p>
        </w:tc>
        <w:tc>
          <w:tcPr>
            <w:tcW w:w="2198" w:type="dxa"/>
            <w:vAlign w:val="center"/>
          </w:tcPr>
          <w:p w:rsidR="005F44C8" w:rsidRPr="005F44C8" w:rsidRDefault="005F44C8" w:rsidP="005F44C8">
            <w:pPr>
              <w:numPr>
                <w:ilvl w:val="0"/>
                <w:numId w:val="3"/>
              </w:numPr>
              <w:ind w:left="48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Song writing.</w:t>
            </w:r>
          </w:p>
          <w:p w:rsidR="005F44C8" w:rsidRPr="005F44C8" w:rsidRDefault="005F44C8" w:rsidP="005F44C8">
            <w:pPr>
              <w:numPr>
                <w:ilvl w:val="0"/>
                <w:numId w:val="3"/>
              </w:numPr>
              <w:ind w:left="48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Creativity.</w:t>
            </w:r>
          </w:p>
          <w:p w:rsidR="005F44C8" w:rsidRPr="005F44C8" w:rsidRDefault="005F44C8" w:rsidP="005F44C8">
            <w:pPr>
              <w:numPr>
                <w:ilvl w:val="0"/>
                <w:numId w:val="3"/>
              </w:numPr>
              <w:spacing w:before="100" w:beforeAutospacing="1" w:after="100" w:afterAutospacing="1"/>
              <w:ind w:left="48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Musical futures projects.</w:t>
            </w:r>
          </w:p>
          <w:p w:rsidR="00E54B70" w:rsidRPr="0097466A" w:rsidRDefault="00E54B70" w:rsidP="009C3FAC">
            <w:pPr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5F44C8" w:rsidRDefault="005F44C8" w:rsidP="005F44C8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 w:rsidRPr="005F44C8">
              <w:rPr>
                <w:rFonts w:ascii="Arial" w:hAnsi="Arial" w:cs="Arial"/>
                <w:color w:val="000000"/>
                <w:sz w:val="20"/>
                <w:szCs w:val="20"/>
              </w:rPr>
              <w:t>Composing (individual) builds on creative skills.</w:t>
            </w:r>
          </w:p>
        </w:tc>
        <w:tc>
          <w:tcPr>
            <w:tcW w:w="2199" w:type="dxa"/>
            <w:vAlign w:val="center"/>
          </w:tcPr>
          <w:p w:rsidR="00E54B70" w:rsidRPr="005F44C8" w:rsidRDefault="005F44C8" w:rsidP="005F44C8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 w:rsidRPr="005F44C8">
              <w:rPr>
                <w:rFonts w:ascii="Arial" w:hAnsi="Arial" w:cs="Arial"/>
                <w:color w:val="000000"/>
                <w:sz w:val="20"/>
                <w:szCs w:val="20"/>
              </w:rPr>
              <w:t>Composing</w:t>
            </w:r>
          </w:p>
        </w:tc>
        <w:tc>
          <w:tcPr>
            <w:tcW w:w="2199" w:type="dxa"/>
            <w:vAlign w:val="center"/>
          </w:tcPr>
          <w:p w:rsidR="00E54B70" w:rsidRPr="00724A45" w:rsidRDefault="00E54B70" w:rsidP="00724A45">
            <w:pPr>
              <w:rPr>
                <w:b/>
                <w:szCs w:val="24"/>
              </w:rPr>
            </w:pPr>
          </w:p>
        </w:tc>
      </w:tr>
      <w:tr w:rsidR="00E54B70" w:rsidRPr="0097466A" w:rsidTr="005F44C8">
        <w:tc>
          <w:tcPr>
            <w:tcW w:w="2198" w:type="dxa"/>
            <w:vAlign w:val="center"/>
          </w:tcPr>
          <w:p w:rsidR="00E54B70" w:rsidRPr="0097466A" w:rsidRDefault="00E54B70" w:rsidP="009C3FAC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2198" w:type="dxa"/>
            <w:vAlign w:val="center"/>
          </w:tcPr>
          <w:p w:rsidR="005F44C8" w:rsidRPr="005F44C8" w:rsidRDefault="005F44C8" w:rsidP="005F44C8">
            <w:pPr>
              <w:numPr>
                <w:ilvl w:val="0"/>
                <w:numId w:val="2"/>
              </w:numPr>
              <w:ind w:left="38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Folk music for protest.</w:t>
            </w:r>
          </w:p>
          <w:p w:rsidR="005F44C8" w:rsidRPr="005F44C8" w:rsidRDefault="005F44C8" w:rsidP="005F44C8">
            <w:pPr>
              <w:numPr>
                <w:ilvl w:val="0"/>
                <w:numId w:val="2"/>
              </w:numPr>
              <w:ind w:left="38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Civil rights movement.</w:t>
            </w:r>
          </w:p>
          <w:p w:rsidR="00E54B70" w:rsidRPr="0097466A" w:rsidRDefault="00E54B70" w:rsidP="00724A45">
            <w:pPr>
              <w:spacing w:before="100" w:beforeAutospacing="1" w:after="100" w:afterAutospacing="1"/>
              <w:ind w:left="385"/>
              <w:textAlignment w:val="baseline"/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5F44C8" w:rsidRDefault="005F44C8" w:rsidP="005F44C8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306"/>
              </w:tabs>
              <w:ind w:left="306" w:hanging="306"/>
              <w:rPr>
                <w:szCs w:val="24"/>
              </w:rPr>
            </w:pPr>
            <w:r w:rsidRPr="005F44C8">
              <w:rPr>
                <w:rFonts w:ascii="Arial" w:hAnsi="Arial" w:cs="Arial"/>
                <w:color w:val="000000"/>
                <w:sz w:val="20"/>
                <w:szCs w:val="20"/>
              </w:rPr>
              <w:t>Blues (slave trade; African influence).</w:t>
            </w:r>
          </w:p>
        </w:tc>
        <w:tc>
          <w:tcPr>
            <w:tcW w:w="2198" w:type="dxa"/>
            <w:vAlign w:val="center"/>
          </w:tcPr>
          <w:p w:rsidR="00E54B70" w:rsidRPr="005F44C8" w:rsidRDefault="005F44C8" w:rsidP="005F44C8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 w:rsidRPr="005F44C8">
              <w:rPr>
                <w:rFonts w:ascii="Arial" w:hAnsi="Arial" w:cs="Arial"/>
                <w:color w:val="000000"/>
                <w:sz w:val="20"/>
                <w:szCs w:val="20"/>
              </w:rPr>
              <w:t>Musical futures projects.</w:t>
            </w:r>
          </w:p>
        </w:tc>
        <w:tc>
          <w:tcPr>
            <w:tcW w:w="2198" w:type="dxa"/>
            <w:vAlign w:val="center"/>
          </w:tcPr>
          <w:p w:rsidR="005F44C8" w:rsidRPr="005F44C8" w:rsidRDefault="005F44C8" w:rsidP="005F44C8">
            <w:pPr>
              <w:numPr>
                <w:ilvl w:val="0"/>
                <w:numId w:val="2"/>
              </w:numPr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Encourage involvement in extra curricular programme.</w:t>
            </w:r>
          </w:p>
          <w:p w:rsidR="005F44C8" w:rsidRPr="005F44C8" w:rsidRDefault="005F44C8" w:rsidP="005F44C8">
            <w:pPr>
              <w:numPr>
                <w:ilvl w:val="0"/>
                <w:numId w:val="2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Wider community performance opportunity e.g. to St Peter’s church.</w:t>
            </w:r>
          </w:p>
          <w:p w:rsidR="00E54B70" w:rsidRPr="0097466A" w:rsidRDefault="00E54B70" w:rsidP="005F44C8">
            <w:pPr>
              <w:rPr>
                <w:szCs w:val="24"/>
              </w:rPr>
            </w:pPr>
          </w:p>
        </w:tc>
        <w:tc>
          <w:tcPr>
            <w:tcW w:w="2199" w:type="dxa"/>
            <w:vAlign w:val="center"/>
          </w:tcPr>
          <w:p w:rsidR="005F44C8" w:rsidRPr="005F44C8" w:rsidRDefault="005F44C8" w:rsidP="005F44C8">
            <w:pPr>
              <w:numPr>
                <w:ilvl w:val="0"/>
                <w:numId w:val="10"/>
              </w:numPr>
              <w:ind w:left="54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Encourage involvement in extra curricular programme.</w:t>
            </w:r>
          </w:p>
          <w:p w:rsidR="005F44C8" w:rsidRPr="005F44C8" w:rsidRDefault="005F44C8" w:rsidP="005F44C8">
            <w:pPr>
              <w:numPr>
                <w:ilvl w:val="0"/>
                <w:numId w:val="10"/>
              </w:numPr>
              <w:spacing w:before="100" w:beforeAutospacing="1" w:after="100" w:afterAutospacing="1"/>
              <w:ind w:left="540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Wider community performance opportunity e.g. schools in our cluster.</w:t>
            </w:r>
          </w:p>
          <w:p w:rsidR="00E54B70" w:rsidRPr="0097466A" w:rsidRDefault="00E54B70" w:rsidP="005F44C8">
            <w:pPr>
              <w:rPr>
                <w:szCs w:val="24"/>
              </w:rPr>
            </w:pPr>
          </w:p>
        </w:tc>
        <w:tc>
          <w:tcPr>
            <w:tcW w:w="2199" w:type="dxa"/>
            <w:vAlign w:val="center"/>
          </w:tcPr>
          <w:p w:rsidR="00E54B70" w:rsidRPr="00724A45" w:rsidRDefault="00E54B70" w:rsidP="00724A45">
            <w:pPr>
              <w:spacing w:before="100" w:beforeAutospacing="1" w:after="100" w:afterAutospacing="1"/>
              <w:textAlignment w:val="baseline"/>
              <w:rPr>
                <w:szCs w:val="24"/>
              </w:rPr>
            </w:pPr>
          </w:p>
        </w:tc>
      </w:tr>
      <w:tr w:rsidR="00E54B70" w:rsidRPr="0097466A" w:rsidTr="005F44C8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9C3FAC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Social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5F44C8" w:rsidRPr="005F44C8" w:rsidRDefault="005F44C8" w:rsidP="005F44C8">
            <w:pPr>
              <w:numPr>
                <w:ilvl w:val="0"/>
                <w:numId w:val="4"/>
              </w:numPr>
              <w:ind w:left="385" w:hanging="284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Appraising the music of other students.</w:t>
            </w:r>
          </w:p>
          <w:p w:rsidR="00E54B70" w:rsidRPr="0097466A" w:rsidRDefault="005F44C8" w:rsidP="005F44C8">
            <w:pPr>
              <w:numPr>
                <w:ilvl w:val="0"/>
                <w:numId w:val="4"/>
              </w:numPr>
              <w:spacing w:before="100" w:beforeAutospacing="1" w:after="100" w:afterAutospacing="1"/>
              <w:ind w:left="385" w:hanging="284"/>
              <w:textAlignment w:val="baseline"/>
              <w:rPr>
                <w:szCs w:val="24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Much of the work in lessons is in groups.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5F44C8" w:rsidRPr="005F44C8" w:rsidRDefault="005F44C8" w:rsidP="005F44C8">
            <w:pPr>
              <w:numPr>
                <w:ilvl w:val="0"/>
                <w:numId w:val="4"/>
              </w:numPr>
              <w:tabs>
                <w:tab w:val="clear" w:pos="720"/>
                <w:tab w:val="num" w:pos="589"/>
              </w:tabs>
              <w:ind w:left="44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Cover song project.</w:t>
            </w:r>
          </w:p>
          <w:p w:rsidR="005F44C8" w:rsidRPr="005F44C8" w:rsidRDefault="005F44C8" w:rsidP="005F44C8">
            <w:pPr>
              <w:numPr>
                <w:ilvl w:val="0"/>
                <w:numId w:val="4"/>
              </w:numPr>
              <w:tabs>
                <w:tab w:val="clear" w:pos="720"/>
                <w:tab w:val="num" w:pos="589"/>
              </w:tabs>
              <w:ind w:left="44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Team work – must include everyone.</w:t>
            </w:r>
          </w:p>
          <w:p w:rsidR="00E54B70" w:rsidRPr="005F44C8" w:rsidRDefault="00724A45" w:rsidP="005F44C8">
            <w:pPr>
              <w:numPr>
                <w:ilvl w:val="0"/>
                <w:numId w:val="4"/>
              </w:numPr>
              <w:tabs>
                <w:tab w:val="clear" w:pos="720"/>
                <w:tab w:val="num" w:pos="589"/>
              </w:tabs>
              <w:spacing w:before="100" w:beforeAutospacing="1" w:after="100" w:afterAutospacing="1"/>
              <w:ind w:left="44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Music for Film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5F44C8" w:rsidRDefault="005F44C8" w:rsidP="005F44C8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 w:rsidRPr="005F44C8">
              <w:rPr>
                <w:rFonts w:ascii="Arial" w:hAnsi="Arial" w:cs="Arial"/>
                <w:color w:val="000000"/>
                <w:sz w:val="20"/>
                <w:szCs w:val="20"/>
              </w:rPr>
              <w:t>Musical futures projects.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5F44C8" w:rsidRDefault="005F44C8" w:rsidP="005F44C8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 w:rsidRPr="005F44C8">
              <w:rPr>
                <w:rFonts w:ascii="Arial" w:hAnsi="Arial" w:cs="Arial"/>
                <w:color w:val="000000"/>
                <w:sz w:val="20"/>
                <w:szCs w:val="20"/>
              </w:rPr>
              <w:t>Some ensemble performing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5F44C8" w:rsidRDefault="005F44C8" w:rsidP="005F44C8">
            <w:pPr>
              <w:pStyle w:val="ListParagraph"/>
              <w:numPr>
                <w:ilvl w:val="0"/>
                <w:numId w:val="4"/>
              </w:numPr>
              <w:rPr>
                <w:szCs w:val="24"/>
              </w:rPr>
            </w:pPr>
            <w:r w:rsidRPr="005F44C8">
              <w:rPr>
                <w:rFonts w:ascii="Arial" w:hAnsi="Arial" w:cs="Arial"/>
                <w:color w:val="000000"/>
                <w:sz w:val="20"/>
                <w:szCs w:val="20"/>
              </w:rPr>
              <w:t>Some ensemble performing.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724A45" w:rsidRDefault="00724A45" w:rsidP="00724A45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Sixth Form students are involved in a range of extra-curricular Music clubs</w:t>
            </w:r>
          </w:p>
        </w:tc>
      </w:tr>
      <w:tr w:rsidR="005F44C8" w:rsidRPr="0097466A" w:rsidTr="005F44C8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5F44C8" w:rsidRPr="0097466A" w:rsidRDefault="005F44C8" w:rsidP="005F44C8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Cultural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5F44C8" w:rsidRPr="005F44C8" w:rsidRDefault="005F44C8" w:rsidP="005F44C8">
            <w:pPr>
              <w:numPr>
                <w:ilvl w:val="0"/>
                <w:numId w:val="7"/>
              </w:numPr>
              <w:ind w:left="525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Appraising the music of other students.</w:t>
            </w:r>
          </w:p>
          <w:p w:rsidR="005F44C8" w:rsidRPr="005F44C8" w:rsidRDefault="005F44C8" w:rsidP="00724A45">
            <w:p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5F44C8" w:rsidRPr="005F44C8" w:rsidRDefault="005F44C8" w:rsidP="005F44C8">
            <w:pPr>
              <w:numPr>
                <w:ilvl w:val="0"/>
                <w:numId w:val="7"/>
              </w:numPr>
              <w:tabs>
                <w:tab w:val="clear" w:pos="720"/>
                <w:tab w:val="num" w:pos="360"/>
              </w:tabs>
              <w:ind w:left="44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44C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Blues.</w:t>
            </w:r>
          </w:p>
          <w:p w:rsidR="00724A45" w:rsidRPr="00724A45" w:rsidRDefault="00724A45" w:rsidP="00724A45">
            <w:pPr>
              <w:numPr>
                <w:ilvl w:val="0"/>
                <w:numId w:val="7"/>
              </w:numPr>
              <w:tabs>
                <w:tab w:val="clear" w:pos="720"/>
                <w:tab w:val="num" w:pos="448"/>
              </w:tabs>
              <w:spacing w:before="100" w:beforeAutospacing="1" w:after="100" w:afterAutospacing="1"/>
              <w:ind w:left="448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World Music traditions (Indian Classical)</w:t>
            </w:r>
          </w:p>
          <w:p w:rsidR="005F44C8" w:rsidRPr="0097466A" w:rsidRDefault="005F44C8" w:rsidP="005F44C8">
            <w:pPr>
              <w:rPr>
                <w:szCs w:val="24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5F44C8" w:rsidRPr="005F44C8" w:rsidRDefault="005F44C8" w:rsidP="005F44C8">
            <w:pPr>
              <w:pStyle w:val="ListParagraph"/>
              <w:numPr>
                <w:ilvl w:val="0"/>
                <w:numId w:val="6"/>
              </w:numPr>
              <w:rPr>
                <w:szCs w:val="24"/>
              </w:rPr>
            </w:pPr>
            <w:r w:rsidRPr="005F44C8">
              <w:rPr>
                <w:rFonts w:ascii="Arial" w:hAnsi="Arial" w:cs="Arial"/>
                <w:color w:val="000000"/>
                <w:sz w:val="20"/>
                <w:szCs w:val="20"/>
              </w:rPr>
              <w:t>Musical futures projects.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5F44C8" w:rsidRPr="005F44C8" w:rsidRDefault="005F44C8" w:rsidP="005F44C8">
            <w:pPr>
              <w:pStyle w:val="ListParagraph"/>
              <w:numPr>
                <w:ilvl w:val="0"/>
                <w:numId w:val="6"/>
              </w:numPr>
              <w:rPr>
                <w:szCs w:val="24"/>
              </w:rPr>
            </w:pPr>
            <w:r w:rsidRPr="005F44C8">
              <w:rPr>
                <w:rFonts w:ascii="Arial" w:hAnsi="Arial" w:cs="Arial"/>
                <w:color w:val="000000"/>
                <w:sz w:val="20"/>
                <w:szCs w:val="20"/>
              </w:rPr>
              <w:t>World music included in syllabus and western classical and popular styles.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5F44C8" w:rsidRPr="005F44C8" w:rsidRDefault="005F44C8" w:rsidP="005F44C8">
            <w:pPr>
              <w:pStyle w:val="ListParagraph"/>
              <w:numPr>
                <w:ilvl w:val="0"/>
                <w:numId w:val="6"/>
              </w:numPr>
              <w:rPr>
                <w:szCs w:val="24"/>
              </w:rPr>
            </w:pPr>
            <w:r w:rsidRPr="005F44C8">
              <w:rPr>
                <w:rFonts w:ascii="Arial" w:hAnsi="Arial" w:cs="Arial"/>
                <w:color w:val="000000"/>
                <w:sz w:val="20"/>
                <w:szCs w:val="20"/>
              </w:rPr>
              <w:t>World music included in syllabus and western classical and popular styles.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5F44C8" w:rsidRPr="00724A45" w:rsidRDefault="005F44C8" w:rsidP="00724A45">
            <w:pPr>
              <w:ind w:left="360"/>
              <w:rPr>
                <w:szCs w:val="24"/>
              </w:rPr>
            </w:pPr>
          </w:p>
        </w:tc>
      </w:tr>
    </w:tbl>
    <w:p w:rsidR="00E54B70" w:rsidRPr="0097466A" w:rsidRDefault="00E54B70" w:rsidP="009C3FAC">
      <w:pPr>
        <w:spacing w:after="0"/>
        <w:rPr>
          <w:szCs w:val="24"/>
        </w:rPr>
      </w:pPr>
    </w:p>
    <w:sectPr w:rsidR="00E54B70" w:rsidRPr="0097466A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51746"/>
    <w:multiLevelType w:val="hybridMultilevel"/>
    <w:tmpl w:val="5ECA0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D47822"/>
    <w:multiLevelType w:val="multilevel"/>
    <w:tmpl w:val="C0A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C92136"/>
    <w:multiLevelType w:val="multilevel"/>
    <w:tmpl w:val="C0A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357066"/>
    <w:multiLevelType w:val="multilevel"/>
    <w:tmpl w:val="C0A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210F5F"/>
    <w:multiLevelType w:val="multilevel"/>
    <w:tmpl w:val="C0A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4131FC"/>
    <w:multiLevelType w:val="multilevel"/>
    <w:tmpl w:val="C0A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FD7ECF"/>
    <w:multiLevelType w:val="multilevel"/>
    <w:tmpl w:val="C0A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96072C"/>
    <w:multiLevelType w:val="multilevel"/>
    <w:tmpl w:val="C0A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F62D18"/>
    <w:multiLevelType w:val="multilevel"/>
    <w:tmpl w:val="C0A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2A7360"/>
    <w:multiLevelType w:val="multilevel"/>
    <w:tmpl w:val="C0A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9E4514"/>
    <w:multiLevelType w:val="multilevel"/>
    <w:tmpl w:val="C0A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2"/>
  </w:num>
  <w:num w:numId="5">
    <w:abstractNumId w:val="8"/>
  </w:num>
  <w:num w:numId="6">
    <w:abstractNumId w:val="7"/>
  </w:num>
  <w:num w:numId="7">
    <w:abstractNumId w:val="5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1D7DDD"/>
    <w:rsid w:val="005F44C8"/>
    <w:rsid w:val="00724A45"/>
    <w:rsid w:val="008A391C"/>
    <w:rsid w:val="0097466A"/>
    <w:rsid w:val="009C3FAC"/>
    <w:rsid w:val="00C876F1"/>
    <w:rsid w:val="00E54B70"/>
    <w:rsid w:val="00F9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44C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F4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C7B86919.dotm</Template>
  <TotalTime>1</TotalTime>
  <Pages>1</Pages>
  <Words>195</Words>
  <Characters>1112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dcterms:created xsi:type="dcterms:W3CDTF">2018-06-05T09:06:00Z</dcterms:created>
  <dcterms:modified xsi:type="dcterms:W3CDTF">2018-06-05T09:06:00Z</dcterms:modified>
</cp:coreProperties>
</file>