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651F" w:rsidRPr="0097466A" w:rsidRDefault="00E54B70">
      <w:pPr>
        <w:rPr>
          <w:szCs w:val="24"/>
        </w:rPr>
      </w:pPr>
      <w:bookmarkStart w:id="0" w:name="_GoBack"/>
      <w:bookmarkEnd w:id="0"/>
      <w:r w:rsidRPr="0097466A">
        <w:rPr>
          <w:b/>
          <w:szCs w:val="24"/>
          <w:u w:val="single"/>
        </w:rPr>
        <w:t>SMSC Provision</w:t>
      </w:r>
      <w:r w:rsidRPr="0097466A">
        <w:rPr>
          <w:b/>
          <w:szCs w:val="24"/>
          <w:u w:val="single"/>
        </w:rPr>
        <w:tab/>
      </w:r>
      <w:r w:rsidRPr="0097466A">
        <w:rPr>
          <w:szCs w:val="24"/>
        </w:rPr>
        <w:tab/>
      </w:r>
      <w:r w:rsidRPr="0097466A">
        <w:rPr>
          <w:b/>
          <w:szCs w:val="24"/>
          <w:u w:val="single"/>
        </w:rPr>
        <w:t>Department</w:t>
      </w:r>
      <w:r w:rsidRPr="0097466A">
        <w:rPr>
          <w:szCs w:val="24"/>
        </w:rPr>
        <w:t xml:space="preserve">: </w:t>
      </w:r>
      <w:r w:rsidR="007035D6">
        <w:rPr>
          <w:szCs w:val="24"/>
        </w:rPr>
        <w:t>Modern Foreign Languages</w:t>
      </w:r>
      <w:r w:rsidR="000B3E4E">
        <w:rPr>
          <w:szCs w:val="24"/>
        </w:rPr>
        <w:t xml:space="preserve"> (updated July 2018)</w:t>
      </w:r>
    </w:p>
    <w:p w:rsidR="00E54B70" w:rsidRPr="0097466A" w:rsidRDefault="00E54B70">
      <w:pPr>
        <w:rPr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7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8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9</w:t>
            </w:r>
          </w:p>
        </w:tc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10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Year 11</w:t>
            </w:r>
          </w:p>
        </w:tc>
        <w:tc>
          <w:tcPr>
            <w:tcW w:w="2199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Sixth Form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Spiritual Development</w:t>
            </w:r>
          </w:p>
        </w:tc>
        <w:tc>
          <w:tcPr>
            <w:tcW w:w="2198" w:type="dxa"/>
            <w:vAlign w:val="center"/>
          </w:tcPr>
          <w:p w:rsidR="00E327A9" w:rsidRPr="00E327A9" w:rsidRDefault="007D7DF5" w:rsidP="00E327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Students</w:t>
            </w:r>
            <w:r w:rsidR="00E327A9"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have opportunities to apply creativity in their use of language and to be curious about other cultures. </w:t>
            </w:r>
          </w:p>
          <w:p w:rsidR="00E54B70" w:rsidRPr="0097466A" w:rsidRDefault="00AC130D" w:rsidP="00E327A9">
            <w:p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Mandarin and Italian clubs</w:t>
            </w:r>
            <w:r w:rsidR="00E327A9"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(weekly)</w:t>
            </w:r>
            <w:r w:rsidR="007D7DF5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also provides students</w:t>
            </w:r>
            <w:r w:rsidR="00E327A9"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with opportunities to learn and develop their understanding and curiosity about other languages and cultures from around the world.</w:t>
            </w:r>
          </w:p>
        </w:tc>
        <w:tc>
          <w:tcPr>
            <w:tcW w:w="2198" w:type="dxa"/>
            <w:vAlign w:val="center"/>
          </w:tcPr>
          <w:p w:rsidR="007D7DF5" w:rsidRPr="00E327A9" w:rsidRDefault="007D7DF5" w:rsidP="007D7D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have opportunities to apply creativity in their use of language and to be curious about other cultures. </w:t>
            </w:r>
          </w:p>
          <w:p w:rsidR="00E54B70" w:rsidRPr="0097466A" w:rsidRDefault="007D7DF5" w:rsidP="007D7DF5">
            <w:p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Mandarin and Italian clubs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(weekly)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also provides 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with opportunities to learn and develop their understanding and curiosity about other languages and cultures from around the world.</w:t>
            </w:r>
          </w:p>
        </w:tc>
        <w:tc>
          <w:tcPr>
            <w:tcW w:w="2198" w:type="dxa"/>
            <w:vAlign w:val="center"/>
          </w:tcPr>
          <w:p w:rsidR="007D7DF5" w:rsidRPr="00E327A9" w:rsidRDefault="007D7DF5" w:rsidP="007D7D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have opportunities to apply creativity in their use of language and to be curious about other cultures. </w:t>
            </w:r>
          </w:p>
          <w:p w:rsidR="00E54B70" w:rsidRPr="0097466A" w:rsidRDefault="007D7DF5" w:rsidP="007D7DF5">
            <w:p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Mandarin and Italian clubs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(weekly)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also provides 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with opportunities to learn and develop their understanding and curiosity about other languages and cultures from around the world.</w:t>
            </w:r>
          </w:p>
        </w:tc>
        <w:tc>
          <w:tcPr>
            <w:tcW w:w="2198" w:type="dxa"/>
            <w:vAlign w:val="center"/>
          </w:tcPr>
          <w:p w:rsidR="007D7DF5" w:rsidRPr="00E327A9" w:rsidRDefault="007D7DF5" w:rsidP="007D7D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have opportunities to apply creativity in their use of language and to be curious about other cultures. </w:t>
            </w:r>
          </w:p>
          <w:p w:rsidR="00E54B70" w:rsidRPr="0097466A" w:rsidRDefault="007D7DF5" w:rsidP="007D7DF5">
            <w:p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Mandarin and Italian clubs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(weekly)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also provides 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with opportunities to learn and develop their understanding and curiosity about other languages and cultures from around the world.</w:t>
            </w:r>
          </w:p>
        </w:tc>
        <w:tc>
          <w:tcPr>
            <w:tcW w:w="2199" w:type="dxa"/>
            <w:vAlign w:val="center"/>
          </w:tcPr>
          <w:p w:rsidR="007D7DF5" w:rsidRPr="00E327A9" w:rsidRDefault="007D7DF5" w:rsidP="007D7D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have opportunities to apply creativity in their use of language and to be curious about other cultures. </w:t>
            </w:r>
          </w:p>
          <w:p w:rsidR="00E54B70" w:rsidRPr="0097466A" w:rsidRDefault="007D7DF5" w:rsidP="007D7DF5">
            <w:p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Mandarin and Italian clubs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(weekly)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also provides 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with opportunities to learn and develop their understanding and curiosity about other languages and cultures from around the world.</w:t>
            </w:r>
          </w:p>
        </w:tc>
        <w:tc>
          <w:tcPr>
            <w:tcW w:w="2199" w:type="dxa"/>
            <w:vAlign w:val="center"/>
          </w:tcPr>
          <w:p w:rsidR="007D7DF5" w:rsidRPr="00E327A9" w:rsidRDefault="007D7DF5" w:rsidP="007D7DF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have opportunities to apply creativity in their use of language and to be curious about other cultures. </w:t>
            </w:r>
          </w:p>
          <w:p w:rsidR="00E54B70" w:rsidRPr="0097466A" w:rsidRDefault="007D7DF5" w:rsidP="007D7DF5">
            <w:p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Mandarin and Italian clubs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(weekly)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also provides students</w:t>
            </w: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with opportunities to learn and develop their understanding and curiosity about other languages and cultures from around the world.</w:t>
            </w:r>
          </w:p>
        </w:tc>
      </w:tr>
      <w:tr w:rsidR="00E54B70" w:rsidRPr="0097466A" w:rsidTr="00E54B70">
        <w:tc>
          <w:tcPr>
            <w:tcW w:w="2198" w:type="dxa"/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Moral Development</w:t>
            </w:r>
          </w:p>
        </w:tc>
        <w:tc>
          <w:tcPr>
            <w:tcW w:w="2198" w:type="dxa"/>
            <w:vAlign w:val="center"/>
          </w:tcPr>
          <w:p w:rsidR="00E327A9" w:rsidRPr="00E327A9" w:rsidRDefault="00E327A9" w:rsidP="00E327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Breaking down prejudices / stereotypes and celebrating differences / similarities (linguistic and cultural).</w:t>
            </w:r>
          </w:p>
          <w:p w:rsidR="00E54B70" w:rsidRPr="0097466A" w:rsidRDefault="00E54B70" w:rsidP="00E327A9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AC130D" w:rsidRPr="00E327A9" w:rsidRDefault="00AC130D" w:rsidP="00AC13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Breaking down prejudices / stereotypes and celebrating differences / similarities (linguistic and cultural).</w:t>
            </w:r>
          </w:p>
          <w:p w:rsidR="00E54B70" w:rsidRPr="0097466A" w:rsidRDefault="00E54B70" w:rsidP="00AC130D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AC130D" w:rsidRPr="00E327A9" w:rsidRDefault="00AC130D" w:rsidP="00AC13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Breaking down prejudices / stereotypes and celebrating differences / similarities (linguistic and cultural).</w:t>
            </w:r>
          </w:p>
          <w:p w:rsidR="00E54B70" w:rsidRPr="0097466A" w:rsidRDefault="00E54B70" w:rsidP="00AC130D">
            <w:pPr>
              <w:rPr>
                <w:szCs w:val="24"/>
              </w:rPr>
            </w:pPr>
          </w:p>
        </w:tc>
        <w:tc>
          <w:tcPr>
            <w:tcW w:w="2198" w:type="dxa"/>
            <w:vAlign w:val="center"/>
          </w:tcPr>
          <w:p w:rsidR="00AC130D" w:rsidRPr="00E327A9" w:rsidRDefault="00AC130D" w:rsidP="00AC13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Breaking down prejudices / stereotypes and celebrating differences / similarities (linguistic and cultural).</w:t>
            </w:r>
          </w:p>
          <w:p w:rsidR="00E54B70" w:rsidRPr="0097466A" w:rsidRDefault="00E54B70" w:rsidP="00AC130D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AC130D" w:rsidRPr="00E327A9" w:rsidRDefault="00AC130D" w:rsidP="00AC13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Breaking down prejudices / stereotypes and celebrating differences / similarities (linguistic and cultural).</w:t>
            </w:r>
          </w:p>
          <w:p w:rsidR="00E54B70" w:rsidRPr="0097466A" w:rsidRDefault="00E54B70" w:rsidP="00AC130D">
            <w:pPr>
              <w:rPr>
                <w:szCs w:val="24"/>
              </w:rPr>
            </w:pPr>
          </w:p>
        </w:tc>
        <w:tc>
          <w:tcPr>
            <w:tcW w:w="2199" w:type="dxa"/>
            <w:vAlign w:val="center"/>
          </w:tcPr>
          <w:p w:rsidR="00AC130D" w:rsidRPr="00E327A9" w:rsidRDefault="00AC130D" w:rsidP="00AC130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Breaking down prejudices / stereotypes and celebrating differences / similarities (linguistic and cultural).</w:t>
            </w:r>
          </w:p>
          <w:p w:rsidR="00E54B70" w:rsidRPr="0097466A" w:rsidRDefault="00AC130D" w:rsidP="00AC130D">
            <w:pPr>
              <w:rPr>
                <w:szCs w:val="24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At A-Level, pupils also consider Current Affairs and ethical issues.</w:t>
            </w:r>
          </w:p>
        </w:tc>
      </w:tr>
      <w:tr w:rsidR="00E54B70" w:rsidRPr="0097466A" w:rsidTr="000832F4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Social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327A9" w:rsidRPr="00E327A9" w:rsidRDefault="00E327A9" w:rsidP="00E327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St. Martin’s lesson routines. </w:t>
            </w:r>
          </w:p>
          <w:p w:rsidR="00E327A9" w:rsidRPr="00E327A9" w:rsidRDefault="00C85F97" w:rsidP="00E327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Student</w:t>
            </w:r>
            <w:r w:rsidR="00E327A9"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groupings (independent / pairs / groups / whole class)</w:t>
            </w:r>
          </w:p>
          <w:p w:rsidR="00E54B70" w:rsidRPr="0097466A" w:rsidRDefault="00E327A9" w:rsidP="00E327A9">
            <w:pPr>
              <w:rPr>
                <w:szCs w:val="24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Food tasting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7D7DF5" w:rsidRPr="00F158D8" w:rsidRDefault="007D7DF5" w:rsidP="007D7DF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St. Martin’s lesson routines. </w:t>
            </w:r>
          </w:p>
          <w:p w:rsidR="007D7DF5" w:rsidRPr="00F158D8" w:rsidRDefault="00C85F97" w:rsidP="007D7DF5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Student</w:t>
            </w:r>
            <w:r w:rsidR="007D7DF5"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groupings (independent / pairs / groups / whole class)</w:t>
            </w:r>
          </w:p>
          <w:p w:rsidR="00E54B70" w:rsidRPr="0097466A" w:rsidRDefault="007D7DF5" w:rsidP="007D7DF5">
            <w:pPr>
              <w:rPr>
                <w:szCs w:val="24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Food tasting</w:t>
            </w: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E54B70" w:rsidRPr="0097466A" w:rsidRDefault="007D7DF5" w:rsidP="000832F4">
            <w:pPr>
              <w:rPr>
                <w:szCs w:val="24"/>
              </w:rPr>
            </w:pPr>
            <w:r w:rsidRPr="00F158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Family &amp; Relationship topic</w:t>
            </w: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E54B70" w:rsidRPr="0097466A" w:rsidRDefault="007D7DF5" w:rsidP="000832F4">
            <w:p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Health topic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E54B70" w:rsidRPr="0097466A" w:rsidRDefault="007D7DF5" w:rsidP="000832F4">
            <w:pPr>
              <w:rPr>
                <w:szCs w:val="24"/>
              </w:rPr>
            </w:pPr>
            <w:r w:rsidRPr="00F158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Environment, Voluntary work</w:t>
            </w:r>
            <w:r w:rsidR="00C85F97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, Homelessness &amp; Unemployment</w:t>
            </w:r>
            <w:r w:rsidRPr="00F158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topics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E54B70" w:rsidRPr="0097466A" w:rsidRDefault="007D7DF5" w:rsidP="000832F4">
            <w:pPr>
              <w:rPr>
                <w:szCs w:val="24"/>
              </w:rPr>
            </w:pPr>
            <w:r w:rsidRPr="00F158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Various social issue topics</w:t>
            </w:r>
          </w:p>
        </w:tc>
      </w:tr>
      <w:tr w:rsidR="00E54B70" w:rsidRPr="0097466A" w:rsidTr="007F0532"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54B70" w:rsidRPr="0097466A" w:rsidRDefault="00E54B70" w:rsidP="00E54B70">
            <w:pPr>
              <w:jc w:val="center"/>
              <w:rPr>
                <w:szCs w:val="24"/>
              </w:rPr>
            </w:pPr>
            <w:r w:rsidRPr="0097466A">
              <w:rPr>
                <w:szCs w:val="24"/>
              </w:rPr>
              <w:t>Cultural Development</w:t>
            </w:r>
          </w:p>
        </w:tc>
        <w:tc>
          <w:tcPr>
            <w:tcW w:w="2198" w:type="dxa"/>
            <w:tcBorders>
              <w:bottom w:val="single" w:sz="4" w:space="0" w:color="auto"/>
            </w:tcBorders>
            <w:vAlign w:val="center"/>
          </w:tcPr>
          <w:p w:rsidR="00E327A9" w:rsidRPr="00E327A9" w:rsidRDefault="00E327A9" w:rsidP="00E327A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Festivals from target language countries around the world</w:t>
            </w:r>
          </w:p>
          <w:p w:rsidR="00E54B70" w:rsidRPr="0097466A" w:rsidRDefault="00E327A9" w:rsidP="00E327A9">
            <w:pPr>
              <w:rPr>
                <w:szCs w:val="24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Languages Assistants</w:t>
            </w: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E327A9" w:rsidRDefault="00E327A9" w:rsidP="007F0532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Holidays topic</w:t>
            </w:r>
          </w:p>
          <w:p w:rsidR="005B76F5" w:rsidRPr="00E327A9" w:rsidRDefault="005B76F5" w:rsidP="007F05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Home &amp; Town topics</w:t>
            </w:r>
          </w:p>
          <w:p w:rsidR="00E54B70" w:rsidRPr="0097466A" w:rsidRDefault="00E327A9" w:rsidP="007F0532">
            <w:pPr>
              <w:rPr>
                <w:szCs w:val="24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6"/>
                <w:szCs w:val="16"/>
                <w:lang w:eastAsia="en-GB"/>
              </w:rPr>
              <w:t>Languages Assistants</w:t>
            </w: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E327A9" w:rsidRPr="00F158D8" w:rsidRDefault="005B76F5" w:rsidP="007F0532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School topic</w:t>
            </w:r>
          </w:p>
          <w:p w:rsidR="00E327A9" w:rsidRPr="00F158D8" w:rsidRDefault="00E327A9" w:rsidP="007F0532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Festivals</w:t>
            </w:r>
          </w:p>
          <w:p w:rsidR="00E54B70" w:rsidRPr="0097466A" w:rsidRDefault="00E327A9" w:rsidP="007F0532">
            <w:pPr>
              <w:rPr>
                <w:szCs w:val="24"/>
              </w:rPr>
            </w:pPr>
            <w:r w:rsidRPr="00F158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Languages Assistants</w:t>
            </w:r>
          </w:p>
        </w:tc>
        <w:tc>
          <w:tcPr>
            <w:tcW w:w="2198" w:type="dxa"/>
            <w:tcBorders>
              <w:bottom w:val="single" w:sz="4" w:space="0" w:color="auto"/>
            </w:tcBorders>
          </w:tcPr>
          <w:p w:rsidR="004E09FF" w:rsidRDefault="004E09FF" w:rsidP="007F0532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Media topic</w:t>
            </w:r>
          </w:p>
          <w:p w:rsidR="00E327A9" w:rsidRPr="00E327A9" w:rsidRDefault="00E327A9" w:rsidP="007F053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Film project</w:t>
            </w:r>
            <w:r w:rsidR="004E09FF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 xml:space="preserve"> </w:t>
            </w:r>
          </w:p>
          <w:p w:rsidR="00E54B70" w:rsidRDefault="00E327A9" w:rsidP="007F0532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 w:rsidRPr="00E327A9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Festivals</w:t>
            </w:r>
          </w:p>
          <w:p w:rsidR="007F0532" w:rsidRPr="0097466A" w:rsidRDefault="007F0532" w:rsidP="007F0532">
            <w:pPr>
              <w:rPr>
                <w:szCs w:val="24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Language Assistants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E327A9" w:rsidRPr="00F158D8" w:rsidRDefault="004C316C" w:rsidP="007F0532">
            <w:pP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Festivals &amp; Traditions</w:t>
            </w:r>
          </w:p>
          <w:p w:rsidR="00E54B70" w:rsidRPr="0097466A" w:rsidRDefault="00E327A9" w:rsidP="007F0532">
            <w:pPr>
              <w:rPr>
                <w:szCs w:val="24"/>
              </w:rPr>
            </w:pPr>
            <w:r w:rsidRPr="00F158D8">
              <w:rPr>
                <w:rFonts w:ascii="Arial" w:eastAsia="Times New Roman" w:hAnsi="Arial" w:cs="Arial"/>
                <w:color w:val="000000"/>
                <w:sz w:val="18"/>
                <w:szCs w:val="18"/>
                <w:lang w:eastAsia="en-GB"/>
              </w:rPr>
              <w:t>Languages Assistants</w:t>
            </w:r>
          </w:p>
        </w:tc>
        <w:tc>
          <w:tcPr>
            <w:tcW w:w="2199" w:type="dxa"/>
            <w:tcBorders>
              <w:bottom w:val="single" w:sz="4" w:space="0" w:color="auto"/>
            </w:tcBorders>
          </w:tcPr>
          <w:p w:rsidR="00E54B70" w:rsidRPr="0097466A" w:rsidRDefault="00F158D8" w:rsidP="007F0532">
            <w:pPr>
              <w:rPr>
                <w:szCs w:val="24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Independent Research Project </w:t>
            </w:r>
            <w:r w:rsidR="003D55D2">
              <w:rPr>
                <w:rFonts w:ascii="Arial" w:hAnsi="Arial" w:cs="Arial"/>
                <w:color w:val="000000"/>
                <w:sz w:val="18"/>
                <w:szCs w:val="18"/>
              </w:rPr>
              <w:t>linked to Target Language country.</w:t>
            </w:r>
          </w:p>
        </w:tc>
      </w:tr>
    </w:tbl>
    <w:p w:rsidR="00E54B70" w:rsidRPr="0097466A" w:rsidRDefault="00E54B70">
      <w:pPr>
        <w:rPr>
          <w:szCs w:val="24"/>
        </w:rPr>
      </w:pPr>
    </w:p>
    <w:sectPr w:rsidR="00E54B70" w:rsidRPr="0097466A" w:rsidSect="00E54B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4B70"/>
    <w:rsid w:val="000832F4"/>
    <w:rsid w:val="000B3E4E"/>
    <w:rsid w:val="001D7DDD"/>
    <w:rsid w:val="003D55D2"/>
    <w:rsid w:val="004C316C"/>
    <w:rsid w:val="004E09FF"/>
    <w:rsid w:val="005B76F5"/>
    <w:rsid w:val="007035D6"/>
    <w:rsid w:val="007D7DF5"/>
    <w:rsid w:val="007F0532"/>
    <w:rsid w:val="0097466A"/>
    <w:rsid w:val="00AC130D"/>
    <w:rsid w:val="00AC73BA"/>
    <w:rsid w:val="00C85F97"/>
    <w:rsid w:val="00C876F1"/>
    <w:rsid w:val="00D22668"/>
    <w:rsid w:val="00DF67A9"/>
    <w:rsid w:val="00E327A9"/>
    <w:rsid w:val="00E54B70"/>
    <w:rsid w:val="00F142BD"/>
    <w:rsid w:val="00F1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A353A0-BB5D-483B-B096-B1E5AFAC0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4B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32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9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8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3B528521.dotm</Template>
  <TotalTime>0</TotalTime>
  <Pages>2</Pages>
  <Words>515</Words>
  <Characters>2941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Furze Platt Senior School</Company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Stirling</dc:creator>
  <cp:keywords/>
  <dc:description/>
  <cp:lastModifiedBy>Lisa Stirling</cp:lastModifiedBy>
  <cp:revision>2</cp:revision>
  <dcterms:created xsi:type="dcterms:W3CDTF">2018-07-16T12:54:00Z</dcterms:created>
  <dcterms:modified xsi:type="dcterms:W3CDTF">2018-07-16T12:54:00Z</dcterms:modified>
</cp:coreProperties>
</file>