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1F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086D97">
        <w:rPr>
          <w:szCs w:val="24"/>
        </w:rPr>
        <w:t>English</w:t>
      </w:r>
      <w:r w:rsidR="00605D94">
        <w:rPr>
          <w:szCs w:val="24"/>
        </w:rPr>
        <w:t xml:space="preserve"> and Media 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and Identity </w:t>
            </w:r>
          </w:p>
        </w:tc>
        <w:tc>
          <w:tcPr>
            <w:tcW w:w="2198" w:type="dxa"/>
            <w:vAlign w:val="center"/>
          </w:tcPr>
          <w:p w:rsidR="00E54B70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Speaking Out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Poetry Transformation</w:t>
            </w:r>
          </w:p>
        </w:tc>
        <w:tc>
          <w:tcPr>
            <w:tcW w:w="2198" w:type="dxa"/>
            <w:vAlign w:val="center"/>
          </w:tcPr>
          <w:p w:rsidR="00E54B70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Writing for Purpose </w:t>
            </w:r>
          </w:p>
          <w:p w:rsidR="00605D94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Writing for Effect </w:t>
            </w:r>
          </w:p>
          <w:p w:rsidR="00605D94" w:rsidRPr="00605D94" w:rsidRDefault="00605D94" w:rsidP="00605D94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Spoken Language </w:t>
            </w:r>
          </w:p>
        </w:tc>
        <w:tc>
          <w:tcPr>
            <w:tcW w:w="2199" w:type="dxa"/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Narrative writing </w:t>
            </w:r>
          </w:p>
        </w:tc>
        <w:tc>
          <w:tcPr>
            <w:tcW w:w="2199" w:type="dxa"/>
            <w:vAlign w:val="center"/>
          </w:tcPr>
          <w:p w:rsidR="00E54B70" w:rsidRDefault="00A37011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Struggle for identity</w:t>
            </w:r>
          </w:p>
          <w:p w:rsidR="00E90046" w:rsidRDefault="00A37011" w:rsidP="00E90046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Love across the ages</w:t>
            </w:r>
          </w:p>
          <w:p w:rsidR="00E90046" w:rsidRPr="00E90046" w:rsidRDefault="00E90046" w:rsidP="00E90046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Production (media)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A Monster Calls </w:t>
            </w:r>
          </w:p>
        </w:tc>
        <w:tc>
          <w:tcPr>
            <w:tcW w:w="2198" w:type="dxa"/>
            <w:vAlign w:val="center"/>
          </w:tcPr>
          <w:p w:rsidR="00E54B70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Speaking out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Class Reader </w:t>
            </w:r>
          </w:p>
        </w:tc>
        <w:tc>
          <w:tcPr>
            <w:tcW w:w="2198" w:type="dxa"/>
            <w:vAlign w:val="center"/>
          </w:tcPr>
          <w:p w:rsidR="00605D94" w:rsidRDefault="00605D94" w:rsidP="00605D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Of Mice and Men</w:t>
            </w:r>
          </w:p>
          <w:p w:rsidR="00605D94" w:rsidRPr="00605D94" w:rsidRDefault="00605D94" w:rsidP="00605D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</w:t>
            </w:r>
          </w:p>
        </w:tc>
        <w:tc>
          <w:tcPr>
            <w:tcW w:w="2198" w:type="dxa"/>
            <w:vAlign w:val="center"/>
          </w:tcPr>
          <w:p w:rsidR="00A37011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Inspector Calls </w:t>
            </w:r>
          </w:p>
        </w:tc>
        <w:tc>
          <w:tcPr>
            <w:tcW w:w="2199" w:type="dxa"/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</w:t>
            </w:r>
          </w:p>
        </w:tc>
        <w:tc>
          <w:tcPr>
            <w:tcW w:w="2199" w:type="dxa"/>
            <w:vAlign w:val="center"/>
          </w:tcPr>
          <w:p w:rsidR="00E54B70" w:rsidRDefault="00A37011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Struggle for identity</w:t>
            </w:r>
          </w:p>
          <w:p w:rsidR="00E90046" w:rsidRPr="00E90046" w:rsidRDefault="00A37011" w:rsidP="00E90046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Love across the ages</w:t>
            </w: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Intro to Shakespeare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and Identity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Speaking Out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Shakespeare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Communication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Romeo and Juliet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Transactional texts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A37011" w:rsidRDefault="00A37011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Struggle for identity</w:t>
            </w:r>
          </w:p>
          <w:p w:rsidR="00E54B70" w:rsidRDefault="00A37011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Love across the ages</w:t>
            </w:r>
          </w:p>
          <w:p w:rsidR="00E90046" w:rsidRPr="00A37011" w:rsidRDefault="00E90046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Creating Pitches (Media) </w:t>
            </w: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Gothic Literature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and Identity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Shakespeare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Class Reader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Gothic Lit</w:t>
            </w:r>
          </w:p>
          <w:p w:rsidR="00605D94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</w:t>
            </w:r>
          </w:p>
          <w:p w:rsidR="00605D94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Writing for Fun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A37011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Poetry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A37011" w:rsidRDefault="00605D94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Jekyll and Hyde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A37011" w:rsidRDefault="00A37011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Struggle for identity</w:t>
            </w:r>
          </w:p>
          <w:p w:rsidR="00E54B70" w:rsidRDefault="00A37011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Love across the ages</w:t>
            </w:r>
            <w:r w:rsidR="00E90046">
              <w:rPr>
                <w:szCs w:val="24"/>
              </w:rPr>
              <w:t xml:space="preserve"> </w:t>
            </w:r>
          </w:p>
          <w:p w:rsidR="00E90046" w:rsidRPr="00A37011" w:rsidRDefault="00E90046" w:rsidP="00A3701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Textual Analysis (media) 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76300"/>
    <w:multiLevelType w:val="hybridMultilevel"/>
    <w:tmpl w:val="87B811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86D97"/>
    <w:rsid w:val="001D7DDD"/>
    <w:rsid w:val="003233A3"/>
    <w:rsid w:val="00605D94"/>
    <w:rsid w:val="0097466A"/>
    <w:rsid w:val="00A37011"/>
    <w:rsid w:val="00A415E3"/>
    <w:rsid w:val="00C876F1"/>
    <w:rsid w:val="00E54B70"/>
    <w:rsid w:val="00E90046"/>
    <w:rsid w:val="00ED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7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8EC798DB.dotm</Template>
  <TotalTime>0</TotalTime>
  <Pages>2</Pages>
  <Words>136</Words>
  <Characters>780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2018-07-16T13:00:00Z</dcterms:created>
  <dcterms:modified xsi:type="dcterms:W3CDTF">2018-07-16T13:00:00Z</dcterms:modified>
</cp:coreProperties>
</file>