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1F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B84A6B">
        <w:rPr>
          <w:szCs w:val="24"/>
        </w:rPr>
        <w:t>Art and Design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  <w:p w:rsidR="00E54B70" w:rsidRPr="00F849AD" w:rsidRDefault="00E54B70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Year 7</w:t>
            </w: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Exquisite</w:t>
            </w:r>
            <w:r w:rsidR="00A63E90" w:rsidRPr="00F849AD">
              <w:rPr>
                <w:b/>
                <w:szCs w:val="24"/>
              </w:rPr>
              <w:t xml:space="preserve"> animals  / </w:t>
            </w:r>
            <w:r w:rsidRPr="00F849AD">
              <w:rPr>
                <w:b/>
                <w:szCs w:val="24"/>
              </w:rPr>
              <w:t>Still life</w:t>
            </w: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345DBC" w:rsidRPr="00F849AD" w:rsidRDefault="00E54B70" w:rsidP="00F849AD">
            <w:pPr>
              <w:spacing w:before="100" w:beforeAutospacing="1" w:after="100" w:afterAutospacing="1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F849AD">
              <w:rPr>
                <w:b/>
                <w:szCs w:val="24"/>
              </w:rPr>
              <w:t>Year 8</w:t>
            </w:r>
          </w:p>
          <w:p w:rsidR="00E54B70" w:rsidRPr="00F849AD" w:rsidRDefault="00345DBC" w:rsidP="00F849AD">
            <w:pPr>
              <w:spacing w:before="100" w:beforeAutospacing="1" w:after="100" w:afterAutospacing="1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</w:pPr>
            <w:r w:rsidRPr="00F849A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Day of the dead project</w:t>
            </w:r>
            <w:r w:rsidR="00A63E90" w:rsidRPr="00F849A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 xml:space="preserve"> / </w:t>
            </w:r>
            <w:r w:rsidRPr="00F849AD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en-GB"/>
              </w:rPr>
              <w:t>Paper craft project</w:t>
            </w:r>
          </w:p>
        </w:tc>
        <w:tc>
          <w:tcPr>
            <w:tcW w:w="2198" w:type="dxa"/>
            <w:vAlign w:val="center"/>
          </w:tcPr>
          <w:p w:rsidR="00E54B70" w:rsidRPr="00F849AD" w:rsidRDefault="00E54B70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Year 9</w:t>
            </w: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GCSE coursework</w:t>
            </w: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F849AD" w:rsidRDefault="00E54B70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Year 10</w:t>
            </w: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GCSE coursework</w:t>
            </w: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E54B70" w:rsidRPr="00F849AD" w:rsidRDefault="00E54B70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Year 11</w:t>
            </w: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GCSE coursework</w:t>
            </w:r>
          </w:p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345DBC" w:rsidRPr="00F849AD" w:rsidRDefault="00345DBC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>Year 12 &amp; year 13</w:t>
            </w:r>
          </w:p>
          <w:p w:rsidR="00F849AD" w:rsidRPr="00F849AD" w:rsidRDefault="00F849AD" w:rsidP="00F849AD">
            <w:pPr>
              <w:jc w:val="center"/>
              <w:rPr>
                <w:b/>
                <w:szCs w:val="24"/>
              </w:rPr>
            </w:pPr>
          </w:p>
          <w:p w:rsidR="00345DBC" w:rsidRPr="00F849AD" w:rsidRDefault="00F849AD" w:rsidP="00F849AD">
            <w:pPr>
              <w:jc w:val="center"/>
              <w:rPr>
                <w:b/>
                <w:szCs w:val="24"/>
              </w:rPr>
            </w:pPr>
            <w:r w:rsidRPr="00F849AD">
              <w:rPr>
                <w:b/>
                <w:szCs w:val="24"/>
              </w:rPr>
              <w:t xml:space="preserve">A2 Coursework - </w:t>
            </w:r>
            <w:r w:rsidR="00345DBC" w:rsidRPr="00F849AD">
              <w:rPr>
                <w:b/>
                <w:szCs w:val="24"/>
              </w:rPr>
              <w:t>Art / Photography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198" w:type="dxa"/>
            <w:vAlign w:val="center"/>
          </w:tcPr>
          <w:p w:rsidR="00E54B70" w:rsidRDefault="00A63E90" w:rsidP="00095488">
            <w:pPr>
              <w:pStyle w:val="NormalWeb"/>
              <w:numPr>
                <w:ilvl w:val="0"/>
                <w:numId w:val="1"/>
              </w:numPr>
              <w:spacing w:before="0" w:beforeAutospacing="0" w:after="20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Exploring surreal work and the meanings behind it</w:t>
            </w:r>
          </w:p>
          <w:p w:rsidR="007E1F51" w:rsidRPr="00A63E90" w:rsidRDefault="00A63E90" w:rsidP="00A63E90">
            <w:pPr>
              <w:pStyle w:val="NormalWeb"/>
              <w:numPr>
                <w:ilvl w:val="0"/>
                <w:numId w:val="1"/>
              </w:numPr>
              <w:spacing w:before="0" w:beforeAutospacing="0" w:after="20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Exploring surrealism in Art analysing art work and feeding back personal interpretation of  the work</w:t>
            </w:r>
          </w:p>
        </w:tc>
        <w:tc>
          <w:tcPr>
            <w:tcW w:w="2198" w:type="dxa"/>
            <w:vAlign w:val="center"/>
          </w:tcPr>
          <w:p w:rsidR="00770A23" w:rsidRPr="00770A23" w:rsidRDefault="000B76A1" w:rsidP="00770A23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</w:t>
            </w:r>
            <w:r w:rsidR="00095488" w:rsidRPr="001C4CD7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piritual messages</w:t>
            </w:r>
            <w:r w:rsidR="00345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in the work</w:t>
            </w:r>
            <w:r w:rsidR="00770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 of artists and religious art work linked to Day of the dead</w:t>
            </w:r>
          </w:p>
          <w:p w:rsidR="00E54B70" w:rsidRPr="007E1F51" w:rsidRDefault="000B76A1" w:rsidP="00345DBC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345DBC">
              <w:rPr>
                <w:rFonts w:ascii="Arial" w:hAnsi="Arial" w:cs="Arial"/>
                <w:color w:val="000000"/>
                <w:sz w:val="20"/>
                <w:szCs w:val="20"/>
              </w:rPr>
              <w:t>xploring symbolism in art</w:t>
            </w:r>
            <w:r w:rsidR="00770A23">
              <w:rPr>
                <w:rFonts w:ascii="Arial" w:hAnsi="Arial" w:cs="Arial"/>
                <w:color w:val="000000"/>
                <w:sz w:val="20"/>
                <w:szCs w:val="20"/>
              </w:rPr>
              <w:t xml:space="preserve"> and combining this into the final outcome</w:t>
            </w:r>
          </w:p>
          <w:p w:rsidR="007E1F51" w:rsidRPr="001C4CD7" w:rsidRDefault="000B76A1" w:rsidP="00345DBC">
            <w:pPr>
              <w:pStyle w:val="ListParagraph"/>
              <w:numPr>
                <w:ilvl w:val="0"/>
                <w:numId w:val="1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7E1F51">
              <w:rPr>
                <w:rFonts w:ascii="Arial" w:hAnsi="Arial" w:cs="Arial"/>
                <w:color w:val="000000"/>
                <w:sz w:val="20"/>
                <w:szCs w:val="20"/>
              </w:rPr>
              <w:t xml:space="preserve">xplore the work of catholic </w:t>
            </w:r>
          </w:p>
        </w:tc>
        <w:tc>
          <w:tcPr>
            <w:tcW w:w="2198" w:type="dxa"/>
            <w:vAlign w:val="center"/>
          </w:tcPr>
          <w:p w:rsidR="001C4CD7" w:rsidRPr="00770A23" w:rsidRDefault="001C4CD7" w:rsidP="001C4CD7">
            <w:pPr>
              <w:pStyle w:val="ListParagraph"/>
              <w:numPr>
                <w:ilvl w:val="0"/>
                <w:numId w:val="13"/>
              </w:numPr>
              <w:rPr>
                <w:szCs w:val="24"/>
              </w:rPr>
            </w:pPr>
            <w:r>
              <w:rPr>
                <w:szCs w:val="24"/>
              </w:rPr>
              <w:t>Some students will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70A23">
              <w:rPr>
                <w:rFonts w:ascii="Arial" w:hAnsi="Arial" w:cs="Arial"/>
                <w:color w:val="000000"/>
                <w:sz w:val="20"/>
                <w:szCs w:val="20"/>
              </w:rPr>
              <w:t>explore 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elf portraits and self identity</w:t>
            </w:r>
          </w:p>
          <w:p w:rsidR="00770A23" w:rsidRPr="001C4CD7" w:rsidRDefault="00770A23" w:rsidP="00770A23">
            <w:pPr>
              <w:pStyle w:val="ListParagraph"/>
              <w:numPr>
                <w:ilvl w:val="0"/>
                <w:numId w:val="13"/>
              </w:numPr>
              <w:rPr>
                <w:szCs w:val="24"/>
              </w:rPr>
            </w:pPr>
            <w:r>
              <w:rPr>
                <w:szCs w:val="24"/>
              </w:rPr>
              <w:t>Exploring creativity by developing a personal outcome in relation to an artist and theme</w:t>
            </w:r>
          </w:p>
        </w:tc>
        <w:tc>
          <w:tcPr>
            <w:tcW w:w="2198" w:type="dxa"/>
            <w:vAlign w:val="center"/>
          </w:tcPr>
          <w:p w:rsidR="00E54B70" w:rsidRPr="00770A23" w:rsidRDefault="00770A23" w:rsidP="00943B39">
            <w:pPr>
              <w:pStyle w:val="ListParagraph"/>
              <w:numPr>
                <w:ilvl w:val="0"/>
                <w:numId w:val="13"/>
              </w:numPr>
              <w:rPr>
                <w:szCs w:val="24"/>
              </w:rPr>
            </w:pPr>
            <w:r>
              <w:rPr>
                <w:szCs w:val="24"/>
              </w:rPr>
              <w:t>Some students will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explore self portraits and self identity</w:t>
            </w:r>
          </w:p>
          <w:p w:rsidR="00770A23" w:rsidRPr="00095488" w:rsidRDefault="00770A23" w:rsidP="00943B39">
            <w:pPr>
              <w:pStyle w:val="ListParagraph"/>
              <w:numPr>
                <w:ilvl w:val="0"/>
                <w:numId w:val="13"/>
              </w:numPr>
              <w:rPr>
                <w:szCs w:val="24"/>
              </w:rPr>
            </w:pPr>
            <w:r>
              <w:rPr>
                <w:szCs w:val="24"/>
              </w:rPr>
              <w:t>Exploring creativity by developing a personal outcome in relation to an artist and theme</w:t>
            </w:r>
          </w:p>
        </w:tc>
        <w:tc>
          <w:tcPr>
            <w:tcW w:w="2199" w:type="dxa"/>
            <w:vAlign w:val="center"/>
          </w:tcPr>
          <w:p w:rsidR="00770A23" w:rsidRPr="00770A23" w:rsidRDefault="00770A23" w:rsidP="00770A23">
            <w:pPr>
              <w:pStyle w:val="ListParagraph"/>
              <w:numPr>
                <w:ilvl w:val="0"/>
                <w:numId w:val="13"/>
              </w:numPr>
              <w:rPr>
                <w:szCs w:val="24"/>
              </w:rPr>
            </w:pPr>
            <w:r>
              <w:rPr>
                <w:szCs w:val="24"/>
              </w:rPr>
              <w:t>Some students will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explore self portraits and self identity</w:t>
            </w:r>
          </w:p>
          <w:p w:rsidR="00770A23" w:rsidRPr="00095488" w:rsidRDefault="00770A23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Exploring creativity by developing a personal outcome in relation to an artist and theme</w:t>
            </w:r>
          </w:p>
        </w:tc>
        <w:tc>
          <w:tcPr>
            <w:tcW w:w="2199" w:type="dxa"/>
            <w:vAlign w:val="center"/>
          </w:tcPr>
          <w:p w:rsidR="00770A23" w:rsidRPr="00770A23" w:rsidRDefault="00770A23" w:rsidP="00770A2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Allowing religious freedom in work.</w:t>
            </w:r>
          </w:p>
          <w:p w:rsidR="00E54B70" w:rsidRPr="00770A23" w:rsidRDefault="00770A23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All students will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explore self portraits and self identity</w:t>
            </w:r>
          </w:p>
          <w:p w:rsidR="00770A23" w:rsidRPr="00095488" w:rsidRDefault="00770A23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Exploring creativity by developing a personal outcome in relation to an artist and theme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198" w:type="dxa"/>
            <w:vAlign w:val="center"/>
          </w:tcPr>
          <w:p w:rsidR="00095488" w:rsidRPr="00095488" w:rsidRDefault="00095488" w:rsidP="00095488">
            <w:pPr>
              <w:numPr>
                <w:ilvl w:val="0"/>
                <w:numId w:val="1"/>
              </w:numPr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95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Peer assessment throughout all projects.</w:t>
            </w:r>
          </w:p>
          <w:p w:rsidR="00E54B70" w:rsidRDefault="00095488" w:rsidP="00345DBC">
            <w:pPr>
              <w:numPr>
                <w:ilvl w:val="0"/>
                <w:numId w:val="1"/>
              </w:numPr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95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Paired and group work.</w:t>
            </w:r>
          </w:p>
          <w:p w:rsidR="000B76A1" w:rsidRDefault="000B76A1" w:rsidP="000B76A1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Self-reflection</w:t>
            </w:r>
          </w:p>
          <w:p w:rsidR="000B76A1" w:rsidRPr="00345DBC" w:rsidRDefault="000B76A1" w:rsidP="000B76A1">
            <w:pPr>
              <w:numPr>
                <w:ilvl w:val="0"/>
                <w:numId w:val="1"/>
              </w:numPr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evaluation</w:t>
            </w:r>
          </w:p>
        </w:tc>
        <w:tc>
          <w:tcPr>
            <w:tcW w:w="2198" w:type="dxa"/>
            <w:vAlign w:val="center"/>
          </w:tcPr>
          <w:p w:rsidR="00E54B70" w:rsidRDefault="00095488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Peer assessment</w:t>
            </w:r>
          </w:p>
          <w:p w:rsidR="00F74A7F" w:rsidRPr="000B76A1" w:rsidRDefault="00F74A7F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095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Paired and group work.</w:t>
            </w:r>
          </w:p>
          <w:p w:rsidR="000B76A1" w:rsidRDefault="000B76A1" w:rsidP="000B76A1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Self-reflection</w:t>
            </w:r>
          </w:p>
          <w:p w:rsidR="000B76A1" w:rsidRPr="00095488" w:rsidRDefault="000B76A1" w:rsidP="000B76A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evaluation</w:t>
            </w:r>
          </w:p>
        </w:tc>
        <w:tc>
          <w:tcPr>
            <w:tcW w:w="2198" w:type="dxa"/>
            <w:vAlign w:val="center"/>
          </w:tcPr>
          <w:p w:rsidR="00E54B70" w:rsidRDefault="00095488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Peer assessment</w:t>
            </w:r>
          </w:p>
          <w:p w:rsidR="000B76A1" w:rsidRDefault="000B76A1" w:rsidP="000B76A1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Self-reflection</w:t>
            </w:r>
          </w:p>
          <w:p w:rsidR="000B76A1" w:rsidRPr="00095488" w:rsidRDefault="000B76A1" w:rsidP="000B76A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evaluation</w:t>
            </w:r>
          </w:p>
        </w:tc>
        <w:tc>
          <w:tcPr>
            <w:tcW w:w="2198" w:type="dxa"/>
            <w:vAlign w:val="center"/>
          </w:tcPr>
          <w:p w:rsidR="00E54B70" w:rsidRPr="000B76A1" w:rsidRDefault="000B76A1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Peer assessment</w:t>
            </w:r>
          </w:p>
          <w:p w:rsidR="000B76A1" w:rsidRDefault="000B76A1" w:rsidP="000B76A1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Self-reflection</w:t>
            </w:r>
          </w:p>
          <w:p w:rsidR="000B76A1" w:rsidRPr="00095488" w:rsidRDefault="000B76A1" w:rsidP="000B76A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evaluation</w:t>
            </w:r>
          </w:p>
        </w:tc>
        <w:tc>
          <w:tcPr>
            <w:tcW w:w="2199" w:type="dxa"/>
            <w:vAlign w:val="center"/>
          </w:tcPr>
          <w:p w:rsidR="00095488" w:rsidRPr="00095488" w:rsidRDefault="00095488" w:rsidP="00095488">
            <w:pPr>
              <w:numPr>
                <w:ilvl w:val="0"/>
                <w:numId w:val="1"/>
              </w:numPr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95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Peer assessment.</w:t>
            </w:r>
          </w:p>
          <w:p w:rsidR="000B76A1" w:rsidRDefault="000B76A1" w:rsidP="000B76A1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Self-reflection</w:t>
            </w:r>
          </w:p>
          <w:p w:rsidR="00E54B70" w:rsidRPr="00095488" w:rsidRDefault="00095488" w:rsidP="000B76A1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evaluation</w:t>
            </w:r>
          </w:p>
        </w:tc>
        <w:tc>
          <w:tcPr>
            <w:tcW w:w="2199" w:type="dxa"/>
            <w:vAlign w:val="center"/>
          </w:tcPr>
          <w:p w:rsidR="00E54B70" w:rsidRDefault="000B76A1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Exploring the moral and ethical elements of art and artists work</w:t>
            </w:r>
          </w:p>
          <w:p w:rsidR="000B76A1" w:rsidRPr="00095488" w:rsidRDefault="000B76A1" w:rsidP="000B76A1">
            <w:pPr>
              <w:numPr>
                <w:ilvl w:val="0"/>
                <w:numId w:val="1"/>
              </w:numPr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95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Peer assessment.</w:t>
            </w:r>
          </w:p>
          <w:p w:rsidR="000B76A1" w:rsidRPr="00095488" w:rsidRDefault="000B76A1" w:rsidP="000B76A1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Self reflection/ evaluation</w:t>
            </w: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F74A7F" w:rsidRPr="00F74A7F" w:rsidRDefault="00F74A7F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Group discussions on art and artists / ideas / themes in art work</w:t>
            </w:r>
          </w:p>
          <w:p w:rsidR="00E54B70" w:rsidRPr="00F74A7F" w:rsidRDefault="00095488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Art work displayed round school.</w:t>
            </w:r>
          </w:p>
          <w:p w:rsidR="00F74A7F" w:rsidRPr="00095488" w:rsidRDefault="00F74A7F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Discussion on 1:1 to personally develop work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F74A7F" w:rsidRPr="00F74A7F" w:rsidRDefault="00F74A7F" w:rsidP="00F74A7F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Group discussions on art and artists / ideas / themes in art work</w:t>
            </w:r>
          </w:p>
          <w:p w:rsidR="00F74A7F" w:rsidRPr="00F74A7F" w:rsidRDefault="00F74A7F" w:rsidP="00095488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Art work displayed round school.</w:t>
            </w:r>
          </w:p>
          <w:p w:rsidR="00E54B70" w:rsidRPr="00095488" w:rsidRDefault="00345DBC" w:rsidP="00095488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Exploring life and death </w:t>
            </w:r>
            <w:r w:rsidR="00770A23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in Mexican Art and artists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F74A7F" w:rsidRPr="00F74A7F" w:rsidRDefault="00F74A7F" w:rsidP="00F74A7F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Group discussions on art and artists / ideas / themes in art work</w:t>
            </w:r>
          </w:p>
          <w:p w:rsidR="00770A23" w:rsidRPr="007E1F51" w:rsidRDefault="00770A23" w:rsidP="00770A23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Art work displayed round school.</w:t>
            </w:r>
          </w:p>
          <w:p w:rsidR="00E54B70" w:rsidRPr="00095488" w:rsidRDefault="00770A23" w:rsidP="00770A23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Discussion on 1:1 to personally develop work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F74A7F" w:rsidRPr="00F74A7F" w:rsidRDefault="00F74A7F" w:rsidP="00F74A7F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Group discussions on art and artists / ideas / themes in art work</w:t>
            </w:r>
          </w:p>
          <w:p w:rsidR="00E54B70" w:rsidRPr="007E1F51" w:rsidRDefault="00345DBC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Art work displayed round school.</w:t>
            </w:r>
          </w:p>
          <w:p w:rsidR="007E1F51" w:rsidRPr="00095488" w:rsidRDefault="007E1F51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Discussion on 1:1 to personally develop work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F74A7F" w:rsidRPr="00F74A7F" w:rsidRDefault="00F74A7F" w:rsidP="00F74A7F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Group discussions on art and artists / ideas / themes in art work</w:t>
            </w:r>
          </w:p>
          <w:p w:rsidR="00E54B70" w:rsidRPr="00A63E90" w:rsidRDefault="00345DBC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Art work displayed round school.</w:t>
            </w:r>
          </w:p>
          <w:p w:rsidR="00A63E90" w:rsidRPr="00770A23" w:rsidRDefault="00A63E90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Art exhibition </w:t>
            </w:r>
          </w:p>
          <w:p w:rsidR="00770A23" w:rsidRPr="00095488" w:rsidRDefault="00770A23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Discussion on 1:1 to personally develop work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F74A7F" w:rsidRPr="00F74A7F" w:rsidRDefault="00F74A7F" w:rsidP="00F74A7F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Group discussions on art and artists / ideas / themes in art work</w:t>
            </w:r>
          </w:p>
          <w:p w:rsidR="00E54B70" w:rsidRPr="00A63E90" w:rsidRDefault="00345DBC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Art work displayed round school.</w:t>
            </w:r>
          </w:p>
          <w:p w:rsidR="00A63E90" w:rsidRPr="00770A23" w:rsidRDefault="00A63E90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Art exhibition</w:t>
            </w:r>
          </w:p>
          <w:p w:rsidR="00770A23" w:rsidRPr="00095488" w:rsidRDefault="00770A23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Discussion on 1:1 to personally develop work</w:t>
            </w:r>
          </w:p>
        </w:tc>
      </w:tr>
      <w:tr w:rsidR="00E54B70" w:rsidRPr="0097466A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lastRenderedPageBreak/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095488" w:rsidRDefault="00345DBC" w:rsidP="00095488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Exploring the work of others through still life and surrealism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345DBC" w:rsidRDefault="00345DBC" w:rsidP="00345DBC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1C4CD7">
              <w:rPr>
                <w:szCs w:val="24"/>
              </w:rPr>
              <w:t>Exploring the work of others</w:t>
            </w:r>
            <w:r>
              <w:rPr>
                <w:szCs w:val="24"/>
              </w:rPr>
              <w:t xml:space="preserve"> cultures and artists in Mexico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095488" w:rsidRDefault="00A63E90" w:rsidP="00345DBC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Exploring the work of others (this varies depending on the projects)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095488" w:rsidRDefault="00095488" w:rsidP="00095488">
            <w:pPr>
              <w:numPr>
                <w:ilvl w:val="0"/>
                <w:numId w:val="1"/>
              </w:numPr>
              <w:spacing w:before="100" w:beforeAutospacing="1" w:after="100" w:afterAutospacing="1"/>
              <w:textAlignment w:val="baseline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95488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.</w:t>
            </w:r>
            <w:r w:rsidR="00A63E90">
              <w:rPr>
                <w:rFonts w:ascii="Arial" w:hAnsi="Arial" w:cs="Arial"/>
                <w:color w:val="000000"/>
                <w:sz w:val="20"/>
                <w:szCs w:val="20"/>
              </w:rPr>
              <w:t xml:space="preserve"> Exploring the work of others (this varies depending on the projects)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095488" w:rsidRDefault="00A63E90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Exploring the work of others (this varies depending on the projects)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095488" w:rsidRDefault="00A63E90" w:rsidP="00095488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Exploring the work of others (this varies depending on the projects)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F7559"/>
    <w:multiLevelType w:val="multilevel"/>
    <w:tmpl w:val="41141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741A23"/>
    <w:multiLevelType w:val="hybridMultilevel"/>
    <w:tmpl w:val="DA0CA9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7679F"/>
    <w:multiLevelType w:val="multilevel"/>
    <w:tmpl w:val="326C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9038FC"/>
    <w:multiLevelType w:val="multilevel"/>
    <w:tmpl w:val="C26C2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632136"/>
    <w:multiLevelType w:val="hybridMultilevel"/>
    <w:tmpl w:val="818431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826DEE"/>
    <w:multiLevelType w:val="multilevel"/>
    <w:tmpl w:val="264A3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2121BC"/>
    <w:multiLevelType w:val="multilevel"/>
    <w:tmpl w:val="DCD8F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A16718"/>
    <w:multiLevelType w:val="multilevel"/>
    <w:tmpl w:val="C7047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E5709A"/>
    <w:multiLevelType w:val="hybridMultilevel"/>
    <w:tmpl w:val="91A863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E666F0"/>
    <w:multiLevelType w:val="multilevel"/>
    <w:tmpl w:val="9408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1702BF"/>
    <w:multiLevelType w:val="multilevel"/>
    <w:tmpl w:val="3434F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294175"/>
    <w:multiLevelType w:val="multilevel"/>
    <w:tmpl w:val="BF46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54436A"/>
    <w:multiLevelType w:val="hybridMultilevel"/>
    <w:tmpl w:val="E7DEC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1"/>
  </w:num>
  <w:num w:numId="5">
    <w:abstractNumId w:val="7"/>
  </w:num>
  <w:num w:numId="6">
    <w:abstractNumId w:val="6"/>
  </w:num>
  <w:num w:numId="7">
    <w:abstractNumId w:val="3"/>
  </w:num>
  <w:num w:numId="8">
    <w:abstractNumId w:val="5"/>
  </w:num>
  <w:num w:numId="9">
    <w:abstractNumId w:val="9"/>
  </w:num>
  <w:num w:numId="10">
    <w:abstractNumId w:val="0"/>
  </w:num>
  <w:num w:numId="11">
    <w:abstractNumId w:val="12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728B2"/>
    <w:rsid w:val="00095488"/>
    <w:rsid w:val="000B76A1"/>
    <w:rsid w:val="000D785D"/>
    <w:rsid w:val="001C4CD7"/>
    <w:rsid w:val="001D7DDD"/>
    <w:rsid w:val="002E12AE"/>
    <w:rsid w:val="00345DBC"/>
    <w:rsid w:val="00770A23"/>
    <w:rsid w:val="007E1F51"/>
    <w:rsid w:val="00872727"/>
    <w:rsid w:val="00943B39"/>
    <w:rsid w:val="0097466A"/>
    <w:rsid w:val="00A63E90"/>
    <w:rsid w:val="00B84A6B"/>
    <w:rsid w:val="00C876F1"/>
    <w:rsid w:val="00E54B70"/>
    <w:rsid w:val="00F74A7F"/>
    <w:rsid w:val="00F84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54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95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0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90CBC4D3.dotm</Template>
  <TotalTime>1</TotalTime>
  <Pages>2</Pages>
  <Words>451</Words>
  <Characters>2577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2018-07-16T12:54:00Z</dcterms:created>
  <dcterms:modified xsi:type="dcterms:W3CDTF">2018-07-16T12:54:00Z</dcterms:modified>
</cp:coreProperties>
</file>